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C87" w:rsidRPr="00DE26C5" w:rsidRDefault="00E11C87" w:rsidP="00E11C87">
      <w:pPr>
        <w:tabs>
          <w:tab w:val="left" w:pos="360"/>
        </w:tabs>
        <w:spacing w:after="120"/>
        <w:rPr>
          <w:rFonts w:ascii="Century Gothic" w:hAnsi="Century Gothic"/>
          <w:b/>
          <w:color w:val="00B050"/>
          <w:sz w:val="28"/>
          <w:szCs w:val="28"/>
        </w:rPr>
      </w:pPr>
      <w:r w:rsidRPr="00DE26C5">
        <w:rPr>
          <w:rFonts w:ascii="Century Gothic" w:hAnsi="Century Gothic"/>
          <w:b/>
          <w:color w:val="00B050"/>
          <w:sz w:val="28"/>
          <w:szCs w:val="28"/>
        </w:rPr>
        <w:t>Pre-laboratory Question</w:t>
      </w:r>
    </w:p>
    <w:p w:rsidR="00E11C87" w:rsidRPr="00DE26C5" w:rsidRDefault="00E11C87" w:rsidP="00E11C87">
      <w:pPr>
        <w:pStyle w:val="ListParagraph"/>
        <w:numPr>
          <w:ilvl w:val="0"/>
          <w:numId w:val="35"/>
        </w:numPr>
        <w:rPr>
          <w:rFonts w:ascii="Century Gothic" w:hAnsi="Century Gothic"/>
          <w:color w:val="000000"/>
          <w:sz w:val="22"/>
          <w:szCs w:val="22"/>
        </w:rPr>
      </w:pPr>
      <w:r w:rsidRPr="00DE26C5">
        <w:rPr>
          <w:rFonts w:ascii="Century Gothic" w:hAnsi="Century Gothic"/>
          <w:color w:val="000000"/>
          <w:sz w:val="22"/>
          <w:szCs w:val="22"/>
        </w:rPr>
        <w:t>What is density?</w:t>
      </w:r>
    </w:p>
    <w:p w:rsidR="00E11C87" w:rsidRDefault="00E11C87" w:rsidP="00E11C87">
      <w:pPr>
        <w:ind w:left="360"/>
        <w:rPr>
          <w:rFonts w:ascii="Century Gothic" w:hAnsi="Century Gothic"/>
          <w:i/>
          <w:color w:val="0000FF"/>
          <w:sz w:val="22"/>
          <w:szCs w:val="22"/>
        </w:rPr>
      </w:pPr>
    </w:p>
    <w:p w:rsidR="00E54C5B" w:rsidRDefault="00E54C5B" w:rsidP="00E11C87">
      <w:pPr>
        <w:ind w:left="360"/>
        <w:rPr>
          <w:rFonts w:ascii="Century Gothic" w:hAnsi="Century Gothic"/>
          <w:i/>
          <w:color w:val="0000FF"/>
          <w:sz w:val="22"/>
          <w:szCs w:val="22"/>
        </w:rPr>
      </w:pPr>
    </w:p>
    <w:p w:rsidR="00E54C5B" w:rsidRDefault="00E54C5B" w:rsidP="00E11C87">
      <w:pPr>
        <w:ind w:left="360"/>
        <w:rPr>
          <w:rFonts w:ascii="Century Gothic" w:hAnsi="Century Gothic"/>
          <w:i/>
          <w:color w:val="0000FF"/>
          <w:sz w:val="22"/>
          <w:szCs w:val="22"/>
        </w:rPr>
      </w:pPr>
    </w:p>
    <w:p w:rsidR="00E54C5B" w:rsidRDefault="00E54C5B" w:rsidP="00E11C87">
      <w:pPr>
        <w:ind w:left="360"/>
        <w:rPr>
          <w:rFonts w:ascii="Century Gothic" w:hAnsi="Century Gothic"/>
          <w:i/>
          <w:color w:val="0000FF"/>
          <w:sz w:val="22"/>
          <w:szCs w:val="22"/>
        </w:rPr>
      </w:pPr>
    </w:p>
    <w:p w:rsidR="00E54C5B" w:rsidRPr="00DE26C5" w:rsidRDefault="00E54C5B" w:rsidP="00E11C87">
      <w:pPr>
        <w:ind w:left="360"/>
        <w:rPr>
          <w:rFonts w:ascii="Century Gothic" w:hAnsi="Century Gothic"/>
          <w:i/>
          <w:color w:val="000000"/>
          <w:sz w:val="22"/>
          <w:szCs w:val="22"/>
        </w:rPr>
      </w:pPr>
    </w:p>
    <w:p w:rsidR="00E11C87" w:rsidRPr="001D1072" w:rsidRDefault="00E11C87" w:rsidP="00E11C87">
      <w:pPr>
        <w:pStyle w:val="ListParagraph"/>
        <w:numPr>
          <w:ilvl w:val="0"/>
          <w:numId w:val="35"/>
        </w:numPr>
        <w:rPr>
          <w:rFonts w:ascii="Century Gothic" w:hAnsi="Century Gothic"/>
          <w:color w:val="000000"/>
          <w:sz w:val="22"/>
          <w:szCs w:val="22"/>
        </w:rPr>
      </w:pPr>
      <w:r w:rsidRPr="001D1072">
        <w:rPr>
          <w:rFonts w:ascii="Century Gothic" w:hAnsi="Century Gothic"/>
          <w:color w:val="000000"/>
          <w:sz w:val="22"/>
          <w:szCs w:val="22"/>
        </w:rPr>
        <w:t>What are the densities of the following substances given the following masses and volumes?</w:t>
      </w:r>
    </w:p>
    <w:p w:rsidR="00E11C87" w:rsidRPr="00DE26C5" w:rsidRDefault="00E11C87" w:rsidP="00E11C87">
      <w:pPr>
        <w:tabs>
          <w:tab w:val="left" w:pos="360"/>
        </w:tabs>
        <w:rPr>
          <w:rFonts w:ascii="Century Gothic" w:hAnsi="Century Gothic"/>
          <w:i/>
          <w:color w:val="000000"/>
          <w:sz w:val="22"/>
          <w:szCs w:val="22"/>
        </w:rPr>
      </w:pPr>
      <w:r w:rsidRPr="00DE26C5">
        <w:rPr>
          <w:rFonts w:ascii="Century Gothic" w:hAnsi="Century Gothic"/>
          <w:color w:val="000000"/>
          <w:sz w:val="22"/>
          <w:szCs w:val="22"/>
        </w:rPr>
        <w:tab/>
      </w:r>
    </w:p>
    <w:tbl>
      <w:tblPr>
        <w:tblW w:w="3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960"/>
        <w:gridCol w:w="1042"/>
        <w:gridCol w:w="979"/>
      </w:tblGrid>
      <w:tr w:rsidR="00E11C87" w:rsidRPr="00DE26C5" w:rsidTr="00C6425C">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Mass</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Volume</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Density</w:t>
            </w: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Oak</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12.2</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18.8</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Nylon</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9</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10</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PVC</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100</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74</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Titanium</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51</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12.4</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Copper</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22</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2.5</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r w:rsidR="00E11C87" w:rsidRPr="00DE26C5" w:rsidTr="00E54C5B">
        <w:trPr>
          <w:trHeight w:val="300"/>
          <w:jc w:val="center"/>
        </w:trPr>
        <w:tc>
          <w:tcPr>
            <w:tcW w:w="960" w:type="dxa"/>
            <w:shd w:val="clear" w:color="auto" w:fill="auto"/>
            <w:noWrap/>
            <w:vAlign w:val="center"/>
            <w:hideMark/>
          </w:tcPr>
          <w:p w:rsidR="00E11C87" w:rsidRPr="00DE26C5" w:rsidRDefault="00E11C87" w:rsidP="00C6425C">
            <w:pPr>
              <w:rPr>
                <w:rFonts w:ascii="Century Gothic" w:hAnsi="Century Gothic"/>
                <w:color w:val="000000"/>
                <w:sz w:val="22"/>
                <w:szCs w:val="22"/>
              </w:rPr>
            </w:pPr>
            <w:r w:rsidRPr="00DE26C5">
              <w:rPr>
                <w:rFonts w:ascii="Century Gothic" w:hAnsi="Century Gothic"/>
                <w:color w:val="000000"/>
                <w:sz w:val="22"/>
                <w:szCs w:val="22"/>
              </w:rPr>
              <w:t>Mercury</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6</w:t>
            </w:r>
          </w:p>
        </w:tc>
        <w:tc>
          <w:tcPr>
            <w:tcW w:w="960" w:type="dxa"/>
            <w:shd w:val="clear" w:color="auto" w:fill="auto"/>
            <w:noWrap/>
            <w:vAlign w:val="center"/>
            <w:hideMark/>
          </w:tcPr>
          <w:p w:rsidR="00E11C87" w:rsidRPr="00DE26C5" w:rsidRDefault="00E11C87" w:rsidP="00C6425C">
            <w:pPr>
              <w:jc w:val="center"/>
              <w:rPr>
                <w:rFonts w:ascii="Century Gothic" w:hAnsi="Century Gothic"/>
                <w:color w:val="000000"/>
                <w:sz w:val="22"/>
                <w:szCs w:val="22"/>
              </w:rPr>
            </w:pPr>
            <w:r w:rsidRPr="00DE26C5">
              <w:rPr>
                <w:rFonts w:ascii="Century Gothic" w:hAnsi="Century Gothic"/>
                <w:color w:val="000000"/>
                <w:sz w:val="22"/>
                <w:szCs w:val="22"/>
              </w:rPr>
              <w:t>0.45</w:t>
            </w:r>
          </w:p>
        </w:tc>
        <w:tc>
          <w:tcPr>
            <w:tcW w:w="960" w:type="dxa"/>
            <w:shd w:val="clear" w:color="auto" w:fill="auto"/>
            <w:noWrap/>
            <w:vAlign w:val="center"/>
          </w:tcPr>
          <w:p w:rsidR="00E11C87" w:rsidRPr="001D1072" w:rsidRDefault="00E11C87" w:rsidP="00C6425C">
            <w:pPr>
              <w:jc w:val="center"/>
              <w:rPr>
                <w:rFonts w:ascii="Century Gothic" w:hAnsi="Century Gothic"/>
                <w:i/>
                <w:color w:val="0000FF"/>
                <w:sz w:val="22"/>
                <w:szCs w:val="22"/>
              </w:rPr>
            </w:pPr>
          </w:p>
        </w:tc>
      </w:tr>
    </w:tbl>
    <w:p w:rsidR="00E11C87" w:rsidRPr="00DE26C5" w:rsidRDefault="00E11C87" w:rsidP="00E11C87">
      <w:pPr>
        <w:tabs>
          <w:tab w:val="left" w:pos="360"/>
        </w:tabs>
        <w:rPr>
          <w:rFonts w:ascii="Century Gothic" w:hAnsi="Century Gothic"/>
          <w:i/>
          <w:color w:val="000000"/>
          <w:sz w:val="22"/>
          <w:szCs w:val="22"/>
        </w:rPr>
      </w:pPr>
    </w:p>
    <w:p w:rsidR="00E11C87" w:rsidRPr="00DE26C5" w:rsidRDefault="00E11C87" w:rsidP="00E11C87">
      <w:pPr>
        <w:tabs>
          <w:tab w:val="left" w:pos="360"/>
        </w:tabs>
        <w:rPr>
          <w:rFonts w:ascii="Century Gothic" w:hAnsi="Century Gothic"/>
          <w:color w:val="000000"/>
          <w:sz w:val="22"/>
          <w:szCs w:val="22"/>
        </w:rPr>
      </w:pPr>
    </w:p>
    <w:p w:rsidR="00E54C5B" w:rsidRDefault="00E54C5B">
      <w:pPr>
        <w:rPr>
          <w:rFonts w:ascii="Century Gothic" w:hAnsi="Century Gothic"/>
          <w:b/>
          <w:color w:val="00B050"/>
          <w:sz w:val="28"/>
          <w:szCs w:val="28"/>
        </w:rPr>
      </w:pPr>
      <w:r>
        <w:rPr>
          <w:rFonts w:ascii="Century Gothic" w:hAnsi="Century Gothic"/>
          <w:b/>
          <w:color w:val="00B050"/>
          <w:sz w:val="28"/>
          <w:szCs w:val="28"/>
        </w:rPr>
        <w:br w:type="page"/>
      </w:r>
    </w:p>
    <w:p w:rsidR="00E11C87" w:rsidRPr="00E11C87" w:rsidRDefault="00E11C87" w:rsidP="00E11C87">
      <w:pPr>
        <w:tabs>
          <w:tab w:val="left" w:pos="360"/>
        </w:tabs>
        <w:spacing w:after="120"/>
        <w:rPr>
          <w:rFonts w:ascii="Century Gothic" w:hAnsi="Century Gothic"/>
          <w:b/>
          <w:color w:val="00B050"/>
          <w:sz w:val="28"/>
          <w:szCs w:val="28"/>
        </w:rPr>
      </w:pPr>
      <w:r w:rsidRPr="00E11C87">
        <w:rPr>
          <w:rFonts w:ascii="Century Gothic" w:hAnsi="Century Gothic"/>
          <w:b/>
          <w:color w:val="00B050"/>
          <w:sz w:val="28"/>
          <w:szCs w:val="28"/>
        </w:rPr>
        <w:lastRenderedPageBreak/>
        <w:t>Laboratory Questions</w:t>
      </w:r>
    </w:p>
    <w:p w:rsidR="00E11C87" w:rsidRPr="001D1072" w:rsidRDefault="00E11C87" w:rsidP="00E11C87">
      <w:pPr>
        <w:pStyle w:val="ListParagraph"/>
        <w:numPr>
          <w:ilvl w:val="0"/>
          <w:numId w:val="36"/>
        </w:numPr>
        <w:ind w:left="360"/>
        <w:rPr>
          <w:rFonts w:ascii="Century Gothic" w:hAnsi="Century Gothic"/>
          <w:color w:val="000000"/>
          <w:sz w:val="22"/>
          <w:szCs w:val="22"/>
        </w:rPr>
      </w:pPr>
      <w:r w:rsidRPr="001D1072">
        <w:rPr>
          <w:rFonts w:ascii="Century Gothic" w:hAnsi="Century Gothic"/>
          <w:color w:val="000000"/>
          <w:sz w:val="22"/>
          <w:szCs w:val="22"/>
        </w:rPr>
        <w:t>What happens to the density of a solution as the concentration of sucrose increases?</w:t>
      </w:r>
    </w:p>
    <w:p w:rsidR="00E11C87" w:rsidRDefault="00E11C87" w:rsidP="00E11C87">
      <w:pPr>
        <w:tabs>
          <w:tab w:val="left" w:pos="360"/>
        </w:tabs>
        <w:rPr>
          <w:rFonts w:ascii="Century Gothic" w:hAnsi="Century Gothic"/>
          <w:i/>
          <w:color w:val="0000FF"/>
          <w:sz w:val="22"/>
          <w:szCs w:val="22"/>
        </w:rPr>
      </w:pPr>
    </w:p>
    <w:p w:rsidR="00E54C5B" w:rsidRDefault="00E54C5B" w:rsidP="00E11C87">
      <w:pPr>
        <w:tabs>
          <w:tab w:val="left" w:pos="360"/>
        </w:tabs>
        <w:rPr>
          <w:rFonts w:ascii="Century Gothic" w:hAnsi="Century Gothic"/>
          <w:i/>
          <w:color w:val="0000FF"/>
          <w:sz w:val="22"/>
          <w:szCs w:val="22"/>
        </w:rPr>
      </w:pPr>
    </w:p>
    <w:p w:rsidR="00E54C5B" w:rsidRDefault="00E54C5B" w:rsidP="00E11C87">
      <w:pPr>
        <w:tabs>
          <w:tab w:val="left" w:pos="360"/>
        </w:tabs>
        <w:rPr>
          <w:rFonts w:ascii="Century Gothic" w:hAnsi="Century Gothic"/>
          <w:i/>
          <w:color w:val="0000FF"/>
          <w:sz w:val="22"/>
          <w:szCs w:val="22"/>
        </w:rPr>
      </w:pPr>
    </w:p>
    <w:p w:rsidR="00E54C5B" w:rsidRDefault="00E54C5B" w:rsidP="00E11C87">
      <w:pPr>
        <w:tabs>
          <w:tab w:val="left" w:pos="360"/>
        </w:tabs>
        <w:rPr>
          <w:rFonts w:ascii="Century Gothic" w:hAnsi="Century Gothic"/>
          <w:i/>
          <w:color w:val="0000FF"/>
          <w:sz w:val="22"/>
          <w:szCs w:val="22"/>
        </w:rPr>
      </w:pPr>
    </w:p>
    <w:p w:rsidR="00E54C5B" w:rsidRDefault="00E54C5B" w:rsidP="00E11C87">
      <w:pPr>
        <w:tabs>
          <w:tab w:val="left" w:pos="360"/>
        </w:tabs>
        <w:rPr>
          <w:rFonts w:ascii="Century Gothic" w:hAnsi="Century Gothic"/>
          <w:i/>
          <w:color w:val="0000FF"/>
          <w:sz w:val="22"/>
          <w:szCs w:val="22"/>
        </w:rPr>
      </w:pPr>
    </w:p>
    <w:p w:rsidR="00E54C5B" w:rsidRPr="00DE26C5" w:rsidRDefault="00E54C5B" w:rsidP="00E11C87">
      <w:pPr>
        <w:tabs>
          <w:tab w:val="left" w:pos="360"/>
        </w:tabs>
        <w:rPr>
          <w:rFonts w:ascii="Century Gothic" w:hAnsi="Century Gothic"/>
          <w:color w:val="000000"/>
          <w:sz w:val="22"/>
          <w:szCs w:val="22"/>
        </w:rPr>
      </w:pPr>
    </w:p>
    <w:p w:rsidR="00E11C87" w:rsidRPr="001D1072" w:rsidRDefault="00E11C87" w:rsidP="00E11C87">
      <w:pPr>
        <w:pStyle w:val="ListParagraph"/>
        <w:numPr>
          <w:ilvl w:val="0"/>
          <w:numId w:val="36"/>
        </w:numPr>
        <w:spacing w:after="240"/>
        <w:ind w:left="360"/>
        <w:rPr>
          <w:rFonts w:ascii="Century Gothic" w:hAnsi="Century Gothic"/>
          <w:color w:val="000000"/>
          <w:sz w:val="22"/>
          <w:szCs w:val="22"/>
        </w:rPr>
      </w:pPr>
      <w:r w:rsidRPr="001D1072">
        <w:rPr>
          <w:rFonts w:ascii="Century Gothic" w:hAnsi="Century Gothic"/>
          <w:color w:val="000000"/>
          <w:sz w:val="22"/>
          <w:szCs w:val="22"/>
        </w:rPr>
        <w:t xml:space="preserve">The accepted densities for the cylinders used in Activity 1 are shown in the table below. How do these numbers compare to the calculated values? What sources of error could cause the differences? </w:t>
      </w:r>
    </w:p>
    <w:tbl>
      <w:tblPr>
        <w:tblW w:w="0" w:type="auto"/>
        <w:tblInd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920"/>
      </w:tblGrid>
      <w:tr w:rsidR="00E11C87" w:rsidRPr="00DE26C5" w:rsidTr="00C6425C">
        <w:tc>
          <w:tcPr>
            <w:tcW w:w="16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Substance</w:t>
            </w:r>
          </w:p>
        </w:tc>
        <w:tc>
          <w:tcPr>
            <w:tcW w:w="19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Density (g/cm</w:t>
            </w:r>
            <w:r w:rsidRPr="00DE26C5">
              <w:rPr>
                <w:rFonts w:ascii="Century Gothic" w:hAnsi="Century Gothic"/>
                <w:color w:val="000000"/>
                <w:sz w:val="22"/>
                <w:szCs w:val="22"/>
                <w:vertAlign w:val="superscript"/>
              </w:rPr>
              <w:t>3</w:t>
            </w:r>
            <w:r w:rsidRPr="00DE26C5">
              <w:rPr>
                <w:rFonts w:ascii="Century Gothic" w:hAnsi="Century Gothic"/>
                <w:color w:val="000000"/>
                <w:sz w:val="22"/>
                <w:szCs w:val="22"/>
              </w:rPr>
              <w:t>)</w:t>
            </w:r>
          </w:p>
        </w:tc>
      </w:tr>
      <w:tr w:rsidR="00E11C87" w:rsidRPr="00DE26C5" w:rsidTr="00C6425C">
        <w:tc>
          <w:tcPr>
            <w:tcW w:w="1620" w:type="dxa"/>
            <w:shd w:val="clear" w:color="auto" w:fill="auto"/>
          </w:tcPr>
          <w:p w:rsidR="00E11C87" w:rsidRPr="00DE26C5" w:rsidRDefault="00E11C87" w:rsidP="00C6425C">
            <w:pPr>
              <w:tabs>
                <w:tab w:val="left" w:pos="960"/>
              </w:tabs>
              <w:jc w:val="center"/>
              <w:rPr>
                <w:rFonts w:ascii="Century Gothic" w:hAnsi="Century Gothic"/>
                <w:color w:val="000000"/>
                <w:sz w:val="22"/>
                <w:szCs w:val="22"/>
              </w:rPr>
            </w:pPr>
            <w:r w:rsidRPr="00DE26C5">
              <w:rPr>
                <w:rFonts w:ascii="Century Gothic" w:hAnsi="Century Gothic"/>
                <w:color w:val="000000"/>
                <w:sz w:val="22"/>
                <w:szCs w:val="22"/>
              </w:rPr>
              <w:t>Aluminum</w:t>
            </w:r>
          </w:p>
        </w:tc>
        <w:tc>
          <w:tcPr>
            <w:tcW w:w="19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2.7</w:t>
            </w:r>
          </w:p>
        </w:tc>
      </w:tr>
      <w:tr w:rsidR="00E11C87" w:rsidRPr="00DE26C5" w:rsidTr="00C6425C">
        <w:tc>
          <w:tcPr>
            <w:tcW w:w="16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Acrylic</w:t>
            </w:r>
          </w:p>
        </w:tc>
        <w:tc>
          <w:tcPr>
            <w:tcW w:w="19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1.2</w:t>
            </w:r>
          </w:p>
        </w:tc>
      </w:tr>
      <w:tr w:rsidR="00E11C87" w:rsidRPr="00DE26C5" w:rsidTr="00C6425C">
        <w:tc>
          <w:tcPr>
            <w:tcW w:w="16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Polyethylene</w:t>
            </w:r>
          </w:p>
        </w:tc>
        <w:tc>
          <w:tcPr>
            <w:tcW w:w="1920" w:type="dxa"/>
            <w:shd w:val="clear" w:color="auto" w:fill="auto"/>
          </w:tcPr>
          <w:p w:rsidR="00E11C87" w:rsidRPr="00DE26C5" w:rsidRDefault="00E11C87" w:rsidP="00C6425C">
            <w:pPr>
              <w:tabs>
                <w:tab w:val="left" w:pos="360"/>
              </w:tabs>
              <w:jc w:val="center"/>
              <w:rPr>
                <w:rFonts w:ascii="Century Gothic" w:hAnsi="Century Gothic"/>
                <w:color w:val="000000"/>
                <w:sz w:val="22"/>
                <w:szCs w:val="22"/>
              </w:rPr>
            </w:pPr>
            <w:r w:rsidRPr="00DE26C5">
              <w:rPr>
                <w:rFonts w:ascii="Century Gothic" w:hAnsi="Century Gothic"/>
                <w:color w:val="000000"/>
                <w:sz w:val="22"/>
                <w:szCs w:val="22"/>
              </w:rPr>
              <w:t>0.9</w:t>
            </w:r>
          </w:p>
        </w:tc>
      </w:tr>
    </w:tbl>
    <w:p w:rsidR="00E11C87" w:rsidRDefault="00E11C87" w:rsidP="00E11C87">
      <w:pPr>
        <w:tabs>
          <w:tab w:val="left" w:pos="360"/>
        </w:tabs>
        <w:ind w:left="360" w:hanging="360"/>
        <w:rPr>
          <w:rFonts w:ascii="Century Gothic" w:hAnsi="Century Gothic"/>
          <w:i/>
          <w:color w:val="0000FF"/>
          <w:sz w:val="22"/>
          <w:szCs w:val="22"/>
        </w:rPr>
      </w:pPr>
    </w:p>
    <w:p w:rsidR="00E54C5B" w:rsidRDefault="00E54C5B" w:rsidP="00E11C87">
      <w:pPr>
        <w:tabs>
          <w:tab w:val="left" w:pos="360"/>
        </w:tabs>
        <w:ind w:left="360" w:hanging="360"/>
        <w:rPr>
          <w:rFonts w:ascii="Century Gothic" w:hAnsi="Century Gothic"/>
          <w:i/>
          <w:color w:val="0000FF"/>
          <w:sz w:val="22"/>
          <w:szCs w:val="22"/>
        </w:rPr>
      </w:pPr>
    </w:p>
    <w:p w:rsidR="00E54C5B" w:rsidRDefault="00E54C5B" w:rsidP="00E11C87">
      <w:pPr>
        <w:tabs>
          <w:tab w:val="left" w:pos="360"/>
        </w:tabs>
        <w:ind w:left="360" w:hanging="360"/>
        <w:rPr>
          <w:rFonts w:ascii="Century Gothic" w:hAnsi="Century Gothic"/>
          <w:i/>
          <w:color w:val="0000FF"/>
          <w:sz w:val="22"/>
          <w:szCs w:val="22"/>
        </w:rPr>
      </w:pPr>
    </w:p>
    <w:p w:rsidR="00E54C5B" w:rsidRDefault="00E54C5B" w:rsidP="00E11C87">
      <w:pPr>
        <w:tabs>
          <w:tab w:val="left" w:pos="360"/>
        </w:tabs>
        <w:ind w:left="360" w:hanging="360"/>
        <w:rPr>
          <w:rFonts w:ascii="Century Gothic" w:hAnsi="Century Gothic"/>
          <w:i/>
          <w:color w:val="0000FF"/>
          <w:sz w:val="22"/>
          <w:szCs w:val="22"/>
        </w:rPr>
      </w:pPr>
    </w:p>
    <w:p w:rsidR="00E54C5B" w:rsidRPr="00DE26C5" w:rsidRDefault="00E54C5B" w:rsidP="00E11C87">
      <w:pPr>
        <w:tabs>
          <w:tab w:val="left" w:pos="360"/>
        </w:tabs>
        <w:ind w:left="360" w:hanging="360"/>
        <w:rPr>
          <w:rFonts w:ascii="Century Gothic" w:hAnsi="Century Gothic"/>
          <w:color w:val="000000"/>
          <w:sz w:val="22"/>
          <w:szCs w:val="22"/>
        </w:rPr>
      </w:pPr>
    </w:p>
    <w:p w:rsidR="00E11C87" w:rsidRPr="001D1072" w:rsidRDefault="00E11C87" w:rsidP="00E11C87">
      <w:pPr>
        <w:pStyle w:val="ListParagraph"/>
        <w:numPr>
          <w:ilvl w:val="0"/>
          <w:numId w:val="36"/>
        </w:numPr>
        <w:spacing w:after="120"/>
        <w:ind w:left="360"/>
        <w:contextualSpacing w:val="0"/>
        <w:rPr>
          <w:rFonts w:ascii="Century Gothic" w:hAnsi="Century Gothic"/>
          <w:color w:val="000000"/>
          <w:sz w:val="22"/>
          <w:szCs w:val="22"/>
        </w:rPr>
      </w:pPr>
      <w:r w:rsidRPr="001D1072">
        <w:rPr>
          <w:rFonts w:ascii="Century Gothic" w:hAnsi="Century Gothic"/>
          <w:color w:val="000000"/>
          <w:sz w:val="22"/>
          <w:szCs w:val="22"/>
        </w:rPr>
        <w:t xml:space="preserve">In Activity 4, the percentage of sucrose in a beverage was determined using density, however many commercial beverages are made with high fructose corn syrup and not sucrose. Even beverages such as juice are not primarily sucrose. </w:t>
      </w:r>
    </w:p>
    <w:p w:rsidR="00E11C87" w:rsidRPr="001D1072" w:rsidRDefault="00E11C87" w:rsidP="00E11C87">
      <w:pPr>
        <w:pStyle w:val="ListParagraph"/>
        <w:numPr>
          <w:ilvl w:val="0"/>
          <w:numId w:val="37"/>
        </w:numPr>
        <w:tabs>
          <w:tab w:val="left" w:pos="360"/>
        </w:tabs>
        <w:rPr>
          <w:rFonts w:ascii="Century Gothic" w:hAnsi="Century Gothic"/>
          <w:color w:val="000000"/>
          <w:sz w:val="22"/>
          <w:szCs w:val="22"/>
        </w:rPr>
      </w:pPr>
      <w:r w:rsidRPr="001D1072">
        <w:rPr>
          <w:rFonts w:ascii="Century Gothic" w:hAnsi="Century Gothic"/>
          <w:color w:val="000000"/>
          <w:sz w:val="22"/>
          <w:szCs w:val="22"/>
        </w:rPr>
        <w:t xml:space="preserve">Is the percentage concentration of sucrose determined in this activity accurate? Why or why not? If it is not, what could be done to make it more accurate? </w:t>
      </w:r>
    </w:p>
    <w:p w:rsidR="00E54C5B" w:rsidRDefault="00E54C5B" w:rsidP="00E54C5B">
      <w:pPr>
        <w:pStyle w:val="ListParagraph"/>
        <w:rPr>
          <w:rFonts w:ascii="Century Gothic" w:hAnsi="Century Gothic"/>
          <w:color w:val="000000"/>
          <w:sz w:val="22"/>
          <w:szCs w:val="22"/>
        </w:rPr>
      </w:pPr>
    </w:p>
    <w:p w:rsidR="00E54C5B" w:rsidRDefault="00E54C5B" w:rsidP="00E54C5B">
      <w:pPr>
        <w:pStyle w:val="ListParagraph"/>
        <w:rPr>
          <w:rFonts w:ascii="Century Gothic" w:hAnsi="Century Gothic"/>
          <w:color w:val="000000"/>
          <w:sz w:val="22"/>
          <w:szCs w:val="22"/>
        </w:rPr>
      </w:pPr>
    </w:p>
    <w:p w:rsidR="00E54C5B" w:rsidRDefault="00E54C5B" w:rsidP="00E54C5B">
      <w:pPr>
        <w:pStyle w:val="ListParagraph"/>
        <w:rPr>
          <w:rFonts w:ascii="Century Gothic" w:hAnsi="Century Gothic"/>
          <w:color w:val="000000"/>
          <w:sz w:val="22"/>
          <w:szCs w:val="22"/>
        </w:rPr>
      </w:pPr>
    </w:p>
    <w:p w:rsidR="00E54C5B" w:rsidRDefault="00E54C5B" w:rsidP="00E54C5B">
      <w:pPr>
        <w:pStyle w:val="ListParagraph"/>
        <w:rPr>
          <w:rFonts w:ascii="Century Gothic" w:hAnsi="Century Gothic"/>
          <w:color w:val="000000"/>
          <w:sz w:val="22"/>
          <w:szCs w:val="22"/>
        </w:rPr>
      </w:pPr>
    </w:p>
    <w:p w:rsidR="00E54C5B" w:rsidRDefault="00E54C5B" w:rsidP="00E54C5B">
      <w:pPr>
        <w:pStyle w:val="ListParagraph"/>
        <w:rPr>
          <w:rFonts w:ascii="Century Gothic" w:hAnsi="Century Gothic"/>
          <w:color w:val="000000"/>
          <w:sz w:val="22"/>
          <w:szCs w:val="22"/>
        </w:rPr>
      </w:pPr>
      <w:bookmarkStart w:id="0" w:name="_GoBack"/>
      <w:bookmarkEnd w:id="0"/>
    </w:p>
    <w:p w:rsidR="00E54C5B" w:rsidRDefault="00E54C5B" w:rsidP="00E54C5B">
      <w:pPr>
        <w:pStyle w:val="ListParagraph"/>
        <w:rPr>
          <w:rFonts w:ascii="Century Gothic" w:hAnsi="Century Gothic"/>
          <w:color w:val="000000"/>
          <w:sz w:val="22"/>
          <w:szCs w:val="22"/>
        </w:rPr>
      </w:pPr>
    </w:p>
    <w:p w:rsidR="00E11C87" w:rsidRPr="001D1072" w:rsidRDefault="00E11C87" w:rsidP="00E54C5B">
      <w:pPr>
        <w:pStyle w:val="ListParagraph"/>
        <w:numPr>
          <w:ilvl w:val="0"/>
          <w:numId w:val="37"/>
        </w:numPr>
        <w:rPr>
          <w:rFonts w:ascii="Century Gothic" w:hAnsi="Century Gothic"/>
          <w:color w:val="000000"/>
          <w:sz w:val="22"/>
          <w:szCs w:val="22"/>
        </w:rPr>
      </w:pPr>
      <w:r w:rsidRPr="001D1072">
        <w:rPr>
          <w:rFonts w:ascii="Century Gothic" w:hAnsi="Century Gothic"/>
          <w:color w:val="000000"/>
          <w:sz w:val="22"/>
          <w:szCs w:val="22"/>
        </w:rPr>
        <w:t>Beyond sucrose type, what other confounding factors may exist in the determination of percentage concentration of sucrose? What were potential sources of error?</w:t>
      </w:r>
    </w:p>
    <w:p w:rsidR="00E11C87" w:rsidRPr="00DE26C5" w:rsidRDefault="00E11C87" w:rsidP="00E11C87">
      <w:pPr>
        <w:tabs>
          <w:tab w:val="left" w:pos="360"/>
        </w:tabs>
        <w:ind w:left="720" w:hanging="720"/>
        <w:rPr>
          <w:rFonts w:ascii="Century Gothic" w:hAnsi="Century Gothic"/>
          <w:i/>
          <w:color w:val="000000"/>
          <w:sz w:val="22"/>
          <w:szCs w:val="22"/>
        </w:rPr>
      </w:pPr>
    </w:p>
    <w:p w:rsidR="00E11C87" w:rsidRDefault="00E11C87" w:rsidP="00E11C87">
      <w:pPr>
        <w:rPr>
          <w:rFonts w:ascii="Century Gothic" w:hAnsi="Century Gothic"/>
          <w:b/>
          <w:color w:val="00B050"/>
          <w:sz w:val="28"/>
          <w:szCs w:val="28"/>
        </w:rPr>
      </w:pPr>
      <w:r>
        <w:rPr>
          <w:rFonts w:ascii="Century Gothic" w:hAnsi="Century Gothic"/>
          <w:b/>
          <w:color w:val="00B050"/>
          <w:sz w:val="28"/>
          <w:szCs w:val="28"/>
        </w:rPr>
        <w:br w:type="page"/>
      </w:r>
    </w:p>
    <w:p w:rsidR="00E11C87" w:rsidRPr="00EC2742" w:rsidRDefault="00E11C87" w:rsidP="00E11C87">
      <w:pPr>
        <w:tabs>
          <w:tab w:val="left" w:pos="360"/>
        </w:tabs>
        <w:spacing w:after="120"/>
        <w:rPr>
          <w:rFonts w:ascii="Century Gothic" w:hAnsi="Century Gothic"/>
          <w:b/>
          <w:color w:val="00B050"/>
          <w:sz w:val="28"/>
          <w:szCs w:val="28"/>
        </w:rPr>
      </w:pPr>
      <w:r w:rsidRPr="00EC2742">
        <w:rPr>
          <w:rFonts w:ascii="Century Gothic" w:hAnsi="Century Gothic"/>
          <w:b/>
          <w:color w:val="00B050"/>
          <w:sz w:val="28"/>
          <w:szCs w:val="28"/>
        </w:rPr>
        <w:lastRenderedPageBreak/>
        <w:t>Discussion Questions</w:t>
      </w:r>
    </w:p>
    <w:p w:rsidR="00E11C87" w:rsidRPr="00EC2742" w:rsidRDefault="00E11C87" w:rsidP="00E11C87">
      <w:pPr>
        <w:pStyle w:val="ListParagraph"/>
        <w:numPr>
          <w:ilvl w:val="1"/>
          <w:numId w:val="37"/>
        </w:numPr>
        <w:autoSpaceDE w:val="0"/>
        <w:autoSpaceDN w:val="0"/>
        <w:adjustRightInd w:val="0"/>
        <w:ind w:left="360"/>
        <w:rPr>
          <w:rFonts w:ascii="Century Gothic" w:hAnsi="Century Gothic"/>
          <w:color w:val="000000"/>
          <w:sz w:val="22"/>
          <w:szCs w:val="22"/>
        </w:rPr>
      </w:pPr>
      <w:r w:rsidRPr="00EC2742">
        <w:rPr>
          <w:rFonts w:ascii="Century Gothic" w:hAnsi="Century Gothic"/>
          <w:color w:val="000000"/>
          <w:sz w:val="22"/>
          <w:szCs w:val="22"/>
        </w:rPr>
        <w:t>People float in saltwater more easily than they do in freshwater. Likewise, some objects that sink in freshwater will float in saltwater. Based on these facts, what can be inferred about the density of saltwater and the density of freshwater? Explain the conclusion.</w:t>
      </w:r>
    </w:p>
    <w:p w:rsidR="00E11C87" w:rsidRDefault="00E11C87" w:rsidP="00E11C87">
      <w:pPr>
        <w:autoSpaceDE w:val="0"/>
        <w:autoSpaceDN w:val="0"/>
        <w:adjustRightInd w:val="0"/>
        <w:ind w:left="360"/>
        <w:rPr>
          <w:rFonts w:ascii="Century Gothic" w:hAnsi="Century Gothic"/>
          <w:i/>
          <w:color w:val="0000FF"/>
          <w:sz w:val="22"/>
          <w:szCs w:val="22"/>
        </w:rPr>
      </w:pPr>
    </w:p>
    <w:p w:rsidR="00E54C5B" w:rsidRDefault="00E54C5B" w:rsidP="00E11C87">
      <w:pPr>
        <w:autoSpaceDE w:val="0"/>
        <w:autoSpaceDN w:val="0"/>
        <w:adjustRightInd w:val="0"/>
        <w:ind w:left="360"/>
        <w:rPr>
          <w:rFonts w:ascii="Century Gothic" w:hAnsi="Century Gothic"/>
          <w:i/>
          <w:color w:val="000000"/>
          <w:sz w:val="22"/>
          <w:szCs w:val="22"/>
        </w:rPr>
      </w:pPr>
    </w:p>
    <w:p w:rsidR="00E54C5B" w:rsidRDefault="00E54C5B" w:rsidP="00E11C87">
      <w:pPr>
        <w:autoSpaceDE w:val="0"/>
        <w:autoSpaceDN w:val="0"/>
        <w:adjustRightInd w:val="0"/>
        <w:ind w:left="360"/>
        <w:rPr>
          <w:rFonts w:ascii="Century Gothic" w:hAnsi="Century Gothic"/>
          <w:i/>
          <w:color w:val="000000"/>
          <w:sz w:val="22"/>
          <w:szCs w:val="22"/>
        </w:rPr>
      </w:pPr>
    </w:p>
    <w:p w:rsidR="00E54C5B" w:rsidRDefault="00E54C5B" w:rsidP="00E11C87">
      <w:pPr>
        <w:autoSpaceDE w:val="0"/>
        <w:autoSpaceDN w:val="0"/>
        <w:adjustRightInd w:val="0"/>
        <w:ind w:left="360"/>
        <w:rPr>
          <w:rFonts w:ascii="Century Gothic" w:hAnsi="Century Gothic"/>
          <w:i/>
          <w:color w:val="000000"/>
          <w:sz w:val="22"/>
          <w:szCs w:val="22"/>
        </w:rPr>
      </w:pPr>
    </w:p>
    <w:p w:rsidR="00E54C5B" w:rsidRDefault="00E54C5B" w:rsidP="00E11C87">
      <w:pPr>
        <w:autoSpaceDE w:val="0"/>
        <w:autoSpaceDN w:val="0"/>
        <w:adjustRightInd w:val="0"/>
        <w:ind w:left="360"/>
        <w:rPr>
          <w:rFonts w:ascii="Century Gothic" w:hAnsi="Century Gothic"/>
          <w:i/>
          <w:color w:val="000000"/>
          <w:sz w:val="22"/>
          <w:szCs w:val="22"/>
        </w:rPr>
      </w:pPr>
    </w:p>
    <w:p w:rsidR="00E54C5B" w:rsidRDefault="00E54C5B" w:rsidP="00E11C87">
      <w:pPr>
        <w:autoSpaceDE w:val="0"/>
        <w:autoSpaceDN w:val="0"/>
        <w:adjustRightInd w:val="0"/>
        <w:ind w:left="360"/>
        <w:rPr>
          <w:rFonts w:ascii="Century Gothic" w:hAnsi="Century Gothic"/>
          <w:i/>
          <w:color w:val="000000"/>
          <w:sz w:val="22"/>
          <w:szCs w:val="22"/>
        </w:rPr>
      </w:pPr>
    </w:p>
    <w:p w:rsidR="00E54C5B" w:rsidRPr="00DE26C5" w:rsidRDefault="00E54C5B" w:rsidP="00E11C87">
      <w:pPr>
        <w:autoSpaceDE w:val="0"/>
        <w:autoSpaceDN w:val="0"/>
        <w:adjustRightInd w:val="0"/>
        <w:ind w:left="360"/>
        <w:rPr>
          <w:rFonts w:ascii="Century Gothic" w:hAnsi="Century Gothic"/>
          <w:i/>
          <w:color w:val="000000"/>
          <w:sz w:val="22"/>
          <w:szCs w:val="22"/>
        </w:rPr>
      </w:pPr>
    </w:p>
    <w:p w:rsidR="00E11C87" w:rsidRPr="00EC2742" w:rsidRDefault="00E11C87" w:rsidP="00E11C87">
      <w:pPr>
        <w:pStyle w:val="ListParagraph"/>
        <w:numPr>
          <w:ilvl w:val="1"/>
          <w:numId w:val="37"/>
        </w:numPr>
        <w:autoSpaceDE w:val="0"/>
        <w:autoSpaceDN w:val="0"/>
        <w:adjustRightInd w:val="0"/>
        <w:ind w:left="360"/>
        <w:rPr>
          <w:rFonts w:ascii="Century Gothic" w:hAnsi="Century Gothic"/>
          <w:color w:val="000000"/>
          <w:sz w:val="22"/>
          <w:szCs w:val="22"/>
        </w:rPr>
      </w:pPr>
      <w:r w:rsidRPr="00EC2742">
        <w:rPr>
          <w:rFonts w:ascii="Century Gothic" w:hAnsi="Century Gothic"/>
          <w:color w:val="000000"/>
          <w:sz w:val="22"/>
          <w:szCs w:val="22"/>
        </w:rPr>
        <w:t>When ice melts in a glass of regular soda without being disturbed, the following observations can be made: (1) the ice floats in the soda, (2) water from melted ice remains above the soda, and (3) the ice floats in the water. What can be inferred about the relative densities of ice, water, and regular soda?</w:t>
      </w:r>
    </w:p>
    <w:p w:rsidR="00E11C87" w:rsidRDefault="00E11C87" w:rsidP="00E11C87">
      <w:pPr>
        <w:autoSpaceDE w:val="0"/>
        <w:autoSpaceDN w:val="0"/>
        <w:adjustRightInd w:val="0"/>
        <w:rPr>
          <w:rFonts w:ascii="Century Gothic" w:hAnsi="Century Gothic"/>
          <w:i/>
          <w:color w:val="0000FF"/>
          <w:sz w:val="22"/>
          <w:szCs w:val="22"/>
        </w:rPr>
      </w:pPr>
    </w:p>
    <w:p w:rsidR="00E54C5B" w:rsidRDefault="00E54C5B" w:rsidP="00E11C87">
      <w:pPr>
        <w:autoSpaceDE w:val="0"/>
        <w:autoSpaceDN w:val="0"/>
        <w:adjustRightInd w:val="0"/>
        <w:rPr>
          <w:rFonts w:ascii="Century Gothic" w:hAnsi="Century Gothic"/>
          <w:i/>
          <w:color w:val="0000FF"/>
          <w:sz w:val="22"/>
          <w:szCs w:val="22"/>
        </w:rPr>
      </w:pPr>
    </w:p>
    <w:p w:rsidR="00E54C5B" w:rsidRDefault="00E54C5B" w:rsidP="00E11C87">
      <w:pPr>
        <w:autoSpaceDE w:val="0"/>
        <w:autoSpaceDN w:val="0"/>
        <w:adjustRightInd w:val="0"/>
        <w:rPr>
          <w:rFonts w:ascii="Century Gothic" w:hAnsi="Century Gothic"/>
          <w:i/>
          <w:color w:val="0000FF"/>
          <w:sz w:val="22"/>
          <w:szCs w:val="22"/>
        </w:rPr>
      </w:pPr>
    </w:p>
    <w:p w:rsidR="00E54C5B" w:rsidRDefault="00E54C5B" w:rsidP="00E11C87">
      <w:pPr>
        <w:autoSpaceDE w:val="0"/>
        <w:autoSpaceDN w:val="0"/>
        <w:adjustRightInd w:val="0"/>
        <w:rPr>
          <w:rFonts w:ascii="Century Gothic" w:hAnsi="Century Gothic"/>
          <w:i/>
          <w:color w:val="0000FF"/>
          <w:sz w:val="22"/>
          <w:szCs w:val="22"/>
        </w:rPr>
      </w:pPr>
    </w:p>
    <w:p w:rsidR="00E54C5B" w:rsidRDefault="00E54C5B" w:rsidP="00E11C87">
      <w:pPr>
        <w:autoSpaceDE w:val="0"/>
        <w:autoSpaceDN w:val="0"/>
        <w:adjustRightInd w:val="0"/>
        <w:rPr>
          <w:rFonts w:ascii="Century Gothic" w:hAnsi="Century Gothic"/>
          <w:i/>
          <w:color w:val="0000FF"/>
          <w:sz w:val="22"/>
          <w:szCs w:val="22"/>
        </w:rPr>
      </w:pPr>
    </w:p>
    <w:p w:rsidR="00E54C5B" w:rsidRDefault="00E54C5B" w:rsidP="00E11C87">
      <w:pPr>
        <w:autoSpaceDE w:val="0"/>
        <w:autoSpaceDN w:val="0"/>
        <w:adjustRightInd w:val="0"/>
        <w:rPr>
          <w:rFonts w:ascii="Century Gothic" w:hAnsi="Century Gothic"/>
          <w:i/>
          <w:color w:val="0000FF"/>
          <w:sz w:val="22"/>
          <w:szCs w:val="22"/>
        </w:rPr>
      </w:pPr>
    </w:p>
    <w:p w:rsidR="00E54C5B" w:rsidRPr="00DE26C5" w:rsidRDefault="00E54C5B" w:rsidP="00E11C87">
      <w:pPr>
        <w:autoSpaceDE w:val="0"/>
        <w:autoSpaceDN w:val="0"/>
        <w:adjustRightInd w:val="0"/>
        <w:rPr>
          <w:rFonts w:ascii="Century Gothic" w:hAnsi="Century Gothic"/>
          <w:color w:val="000000"/>
          <w:sz w:val="22"/>
          <w:szCs w:val="22"/>
        </w:rPr>
      </w:pPr>
    </w:p>
    <w:p w:rsidR="00E11C87" w:rsidRPr="00EC2742" w:rsidRDefault="00E11C87" w:rsidP="00E11C87">
      <w:pPr>
        <w:pStyle w:val="ListParagraph"/>
        <w:numPr>
          <w:ilvl w:val="1"/>
          <w:numId w:val="37"/>
        </w:numPr>
        <w:autoSpaceDE w:val="0"/>
        <w:autoSpaceDN w:val="0"/>
        <w:adjustRightInd w:val="0"/>
        <w:ind w:left="360"/>
        <w:rPr>
          <w:rFonts w:ascii="Century Gothic" w:hAnsi="Century Gothic"/>
          <w:color w:val="000000"/>
          <w:sz w:val="22"/>
          <w:szCs w:val="22"/>
        </w:rPr>
      </w:pPr>
      <w:r w:rsidRPr="00EC2742">
        <w:rPr>
          <w:rFonts w:ascii="Century Gothic" w:hAnsi="Century Gothic"/>
          <w:color w:val="000000"/>
          <w:sz w:val="22"/>
          <w:szCs w:val="22"/>
        </w:rPr>
        <w:t>A crude oil spill from a deep-water drilling platform is always possible. The density of crude oil ranges from 0.8 g/cm</w:t>
      </w:r>
      <w:r w:rsidRPr="00EC2742">
        <w:rPr>
          <w:rFonts w:ascii="Century Gothic" w:hAnsi="Century Gothic"/>
          <w:color w:val="000000"/>
          <w:sz w:val="22"/>
          <w:szCs w:val="22"/>
          <w:vertAlign w:val="superscript"/>
        </w:rPr>
        <w:t>3</w:t>
      </w:r>
      <w:r w:rsidRPr="00EC2742">
        <w:rPr>
          <w:rFonts w:ascii="Century Gothic" w:hAnsi="Century Gothic"/>
          <w:color w:val="000000"/>
          <w:sz w:val="22"/>
          <w:szCs w:val="22"/>
        </w:rPr>
        <w:t xml:space="preserve"> to 0.9 g/cm</w:t>
      </w:r>
      <w:r w:rsidRPr="00EC2742">
        <w:rPr>
          <w:rFonts w:ascii="Century Gothic" w:hAnsi="Century Gothic"/>
          <w:color w:val="000000"/>
          <w:sz w:val="22"/>
          <w:szCs w:val="22"/>
          <w:vertAlign w:val="superscript"/>
        </w:rPr>
        <w:t>3</w:t>
      </w:r>
      <w:r w:rsidRPr="00EC2742">
        <w:rPr>
          <w:rFonts w:ascii="Century Gothic" w:hAnsi="Century Gothic"/>
          <w:color w:val="000000"/>
          <w:sz w:val="22"/>
          <w:szCs w:val="22"/>
        </w:rPr>
        <w:t>. How might the density of crude oil affect its impact on wildlife, both aquatic and terrestrial? How might its density affect clean-up operations? How might the density of crude oil affect potential fires?</w:t>
      </w:r>
    </w:p>
    <w:p w:rsidR="009A08F2" w:rsidRPr="00E11C87" w:rsidRDefault="009A08F2" w:rsidP="00E11C87"/>
    <w:sectPr w:rsidR="009A08F2" w:rsidRPr="00E11C87" w:rsidSect="00447A9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705" w:rsidRDefault="00080705" w:rsidP="00447A99">
      <w:r>
        <w:separator/>
      </w:r>
    </w:p>
  </w:endnote>
  <w:endnote w:type="continuationSeparator" w:id="0">
    <w:p w:rsidR="00080705" w:rsidRDefault="00080705" w:rsidP="00447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6C5" w:rsidRDefault="00DE2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1490" w:rsidRPr="00C835C4" w:rsidRDefault="00361490" w:rsidP="00361490">
    <w:pPr>
      <w:spacing w:line="14" w:lineRule="auto"/>
      <w:rPr>
        <w:sz w:val="20"/>
        <w:szCs w:val="20"/>
      </w:rPr>
    </w:pPr>
    <w:r>
      <w:rPr>
        <w:noProof/>
      </w:rPr>
      <mc:AlternateContent>
        <mc:Choice Requires="wpg">
          <w:drawing>
            <wp:anchor distT="0" distB="0" distL="114300" distR="114300" simplePos="0" relativeHeight="251659264" behindDoc="1" locked="0" layoutInCell="1" allowOverlap="1">
              <wp:simplePos x="0" y="0"/>
              <wp:positionH relativeFrom="page">
                <wp:posOffset>6101080</wp:posOffset>
              </wp:positionH>
              <wp:positionV relativeFrom="page">
                <wp:posOffset>9607550</wp:posOffset>
              </wp:positionV>
              <wp:extent cx="490220" cy="201930"/>
              <wp:effectExtent l="0" t="0" r="508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0220" cy="201930"/>
                        <a:chOff x="9608" y="15130"/>
                        <a:chExt cx="772" cy="318"/>
                      </a:xfrm>
                    </wpg:grpSpPr>
                    <wpg:grpSp>
                      <wpg:cNvPr id="17" name="Group 34"/>
                      <wpg:cNvGrpSpPr>
                        <a:grpSpLocks/>
                      </wpg:cNvGrpSpPr>
                      <wpg:grpSpPr bwMode="auto">
                        <a:xfrm>
                          <a:off x="9618" y="15155"/>
                          <a:ext cx="135" cy="248"/>
                          <a:chOff x="9618" y="15155"/>
                          <a:chExt cx="135" cy="248"/>
                        </a:xfrm>
                      </wpg:grpSpPr>
                      <wps:wsp>
                        <wps:cNvPr id="18" name="Freeform 37"/>
                        <wps:cNvSpPr>
                          <a:spLocks/>
                        </wps:cNvSpPr>
                        <wps:spPr bwMode="auto">
                          <a:xfrm>
                            <a:off x="9618" y="15155"/>
                            <a:ext cx="135" cy="248"/>
                          </a:xfrm>
                          <a:custGeom>
                            <a:avLst/>
                            <a:gdLst>
                              <a:gd name="T0" fmla="+- 0 9685 9618"/>
                              <a:gd name="T1" fmla="*/ T0 w 135"/>
                              <a:gd name="T2" fmla="+- 0 15155 15155"/>
                              <a:gd name="T3" fmla="*/ 15155 h 248"/>
                              <a:gd name="T4" fmla="+- 0 9626 9618"/>
                              <a:gd name="T5" fmla="*/ T4 w 135"/>
                              <a:gd name="T6" fmla="+- 0 15185 15155"/>
                              <a:gd name="T7" fmla="*/ 15185 h 248"/>
                              <a:gd name="T8" fmla="+- 0 9618 9618"/>
                              <a:gd name="T9" fmla="*/ T8 w 135"/>
                              <a:gd name="T10" fmla="+- 0 15236 15155"/>
                              <a:gd name="T11" fmla="*/ 15236 h 248"/>
                              <a:gd name="T12" fmla="+- 0 9619 9618"/>
                              <a:gd name="T13" fmla="*/ T12 w 135"/>
                              <a:gd name="T14" fmla="+- 0 15337 15155"/>
                              <a:gd name="T15" fmla="*/ 15337 h 248"/>
                              <a:gd name="T16" fmla="+- 0 9644 9618"/>
                              <a:gd name="T17" fmla="*/ T16 w 135"/>
                              <a:gd name="T18" fmla="+- 0 15393 15155"/>
                              <a:gd name="T19" fmla="*/ 15393 h 248"/>
                              <a:gd name="T20" fmla="+- 0 9693 9618"/>
                              <a:gd name="T21" fmla="*/ T20 w 135"/>
                              <a:gd name="T22" fmla="+- 0 15403 15155"/>
                              <a:gd name="T23" fmla="*/ 15403 h 248"/>
                              <a:gd name="T24" fmla="+- 0 9717 9618"/>
                              <a:gd name="T25" fmla="*/ T24 w 135"/>
                              <a:gd name="T26" fmla="+- 0 15399 15155"/>
                              <a:gd name="T27" fmla="*/ 15399 h 248"/>
                              <a:gd name="T28" fmla="+- 0 9734 9618"/>
                              <a:gd name="T29" fmla="*/ T28 w 135"/>
                              <a:gd name="T30" fmla="+- 0 15389 15155"/>
                              <a:gd name="T31" fmla="*/ 15389 h 248"/>
                              <a:gd name="T32" fmla="+- 0 9745 9618"/>
                              <a:gd name="T33" fmla="*/ T32 w 135"/>
                              <a:gd name="T34" fmla="+- 0 15373 15155"/>
                              <a:gd name="T35" fmla="*/ 15373 h 248"/>
                              <a:gd name="T36" fmla="+- 0 9749 9618"/>
                              <a:gd name="T37" fmla="*/ T36 w 135"/>
                              <a:gd name="T38" fmla="+- 0 15357 15155"/>
                              <a:gd name="T39" fmla="*/ 15357 h 248"/>
                              <a:gd name="T40" fmla="+- 0 9673 9618"/>
                              <a:gd name="T41" fmla="*/ T40 w 135"/>
                              <a:gd name="T42" fmla="+- 0 15357 15155"/>
                              <a:gd name="T43" fmla="*/ 15357 h 248"/>
                              <a:gd name="T44" fmla="+- 0 9672 9618"/>
                              <a:gd name="T45" fmla="*/ T44 w 135"/>
                              <a:gd name="T46" fmla="+- 0 15351 15155"/>
                              <a:gd name="T47" fmla="*/ 15351 h 248"/>
                              <a:gd name="T48" fmla="+- 0 9672 9618"/>
                              <a:gd name="T49" fmla="*/ T48 w 135"/>
                              <a:gd name="T50" fmla="+- 0 15207 15155"/>
                              <a:gd name="T51" fmla="*/ 15207 h 248"/>
                              <a:gd name="T52" fmla="+- 0 9673 9618"/>
                              <a:gd name="T53" fmla="*/ T52 w 135"/>
                              <a:gd name="T54" fmla="+- 0 15201 15155"/>
                              <a:gd name="T55" fmla="*/ 15201 h 248"/>
                              <a:gd name="T56" fmla="+- 0 9750 9618"/>
                              <a:gd name="T57" fmla="*/ T56 w 135"/>
                              <a:gd name="T58" fmla="+- 0 15201 15155"/>
                              <a:gd name="T59" fmla="*/ 15201 h 248"/>
                              <a:gd name="T60" fmla="+- 0 9742 9618"/>
                              <a:gd name="T61" fmla="*/ T60 w 135"/>
                              <a:gd name="T62" fmla="+- 0 15181 15155"/>
                              <a:gd name="T63" fmla="*/ 15181 h 248"/>
                              <a:gd name="T64" fmla="+- 0 9730 9618"/>
                              <a:gd name="T65" fmla="*/ T64 w 135"/>
                              <a:gd name="T66" fmla="+- 0 15166 15155"/>
                              <a:gd name="T67" fmla="*/ 15166 h 248"/>
                              <a:gd name="T68" fmla="+- 0 9711 9618"/>
                              <a:gd name="T69" fmla="*/ T68 w 135"/>
                              <a:gd name="T70" fmla="+- 0 15158 15155"/>
                              <a:gd name="T71" fmla="*/ 15158 h 248"/>
                              <a:gd name="T72" fmla="+- 0 9685 9618"/>
                              <a:gd name="T73" fmla="*/ T72 w 135"/>
                              <a:gd name="T74" fmla="+- 0 15155 15155"/>
                              <a:gd name="T75" fmla="*/ 15155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 h="248">
                                <a:moveTo>
                                  <a:pt x="67" y="0"/>
                                </a:moveTo>
                                <a:lnTo>
                                  <a:pt x="8" y="30"/>
                                </a:lnTo>
                                <a:lnTo>
                                  <a:pt x="0" y="81"/>
                                </a:lnTo>
                                <a:lnTo>
                                  <a:pt x="1" y="182"/>
                                </a:lnTo>
                                <a:lnTo>
                                  <a:pt x="26" y="238"/>
                                </a:lnTo>
                                <a:lnTo>
                                  <a:pt x="75" y="248"/>
                                </a:lnTo>
                                <a:lnTo>
                                  <a:pt x="99" y="244"/>
                                </a:lnTo>
                                <a:lnTo>
                                  <a:pt x="116" y="234"/>
                                </a:lnTo>
                                <a:lnTo>
                                  <a:pt x="127" y="218"/>
                                </a:lnTo>
                                <a:lnTo>
                                  <a:pt x="131" y="202"/>
                                </a:lnTo>
                                <a:lnTo>
                                  <a:pt x="55" y="202"/>
                                </a:lnTo>
                                <a:lnTo>
                                  <a:pt x="54" y="196"/>
                                </a:lnTo>
                                <a:lnTo>
                                  <a:pt x="54" y="52"/>
                                </a:lnTo>
                                <a:lnTo>
                                  <a:pt x="55" y="46"/>
                                </a:lnTo>
                                <a:lnTo>
                                  <a:pt x="132" y="46"/>
                                </a:lnTo>
                                <a:lnTo>
                                  <a:pt x="124" y="26"/>
                                </a:lnTo>
                                <a:lnTo>
                                  <a:pt x="112" y="11"/>
                                </a:lnTo>
                                <a:lnTo>
                                  <a:pt x="93" y="3"/>
                                </a:lnTo>
                                <a:lnTo>
                                  <a:pt x="67"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6"/>
                        <wps:cNvSpPr>
                          <a:spLocks/>
                        </wps:cNvSpPr>
                        <wps:spPr bwMode="auto">
                          <a:xfrm>
                            <a:off x="9618" y="15155"/>
                            <a:ext cx="135" cy="248"/>
                          </a:xfrm>
                          <a:custGeom>
                            <a:avLst/>
                            <a:gdLst>
                              <a:gd name="T0" fmla="+- 0 9753 9618"/>
                              <a:gd name="T1" fmla="*/ T0 w 135"/>
                              <a:gd name="T2" fmla="+- 0 15293 15155"/>
                              <a:gd name="T3" fmla="*/ 15293 h 248"/>
                              <a:gd name="T4" fmla="+- 0 9698 9618"/>
                              <a:gd name="T5" fmla="*/ T4 w 135"/>
                              <a:gd name="T6" fmla="+- 0 15293 15155"/>
                              <a:gd name="T7" fmla="*/ 15293 h 248"/>
                              <a:gd name="T8" fmla="+- 0 9698 9618"/>
                              <a:gd name="T9" fmla="*/ T8 w 135"/>
                              <a:gd name="T10" fmla="+- 0 15351 15155"/>
                              <a:gd name="T11" fmla="*/ 15351 h 248"/>
                              <a:gd name="T12" fmla="+- 0 9698 9618"/>
                              <a:gd name="T13" fmla="*/ T12 w 135"/>
                              <a:gd name="T14" fmla="+- 0 15357 15155"/>
                              <a:gd name="T15" fmla="*/ 15357 h 248"/>
                              <a:gd name="T16" fmla="+- 0 9749 9618"/>
                              <a:gd name="T17" fmla="*/ T16 w 135"/>
                              <a:gd name="T18" fmla="+- 0 15357 15155"/>
                              <a:gd name="T19" fmla="*/ 15357 h 248"/>
                              <a:gd name="T20" fmla="+- 0 9751 9618"/>
                              <a:gd name="T21" fmla="*/ T20 w 135"/>
                              <a:gd name="T22" fmla="+- 0 15351 15155"/>
                              <a:gd name="T23" fmla="*/ 15351 h 248"/>
                              <a:gd name="T24" fmla="+- 0 9751 9618"/>
                              <a:gd name="T25" fmla="*/ T24 w 135"/>
                              <a:gd name="T26" fmla="+- 0 15350 15155"/>
                              <a:gd name="T27" fmla="*/ 15350 h 248"/>
                              <a:gd name="T28" fmla="+- 0 9753 9618"/>
                              <a:gd name="T29" fmla="*/ T28 w 135"/>
                              <a:gd name="T30" fmla="+- 0 15322 15155"/>
                              <a:gd name="T31" fmla="*/ 15322 h 248"/>
                              <a:gd name="T32" fmla="+- 0 9753 9618"/>
                              <a:gd name="T33" fmla="*/ T32 w 135"/>
                              <a:gd name="T34" fmla="+- 0 15293 15155"/>
                              <a:gd name="T35" fmla="*/ 15293 h 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248">
                                <a:moveTo>
                                  <a:pt x="135" y="138"/>
                                </a:moveTo>
                                <a:lnTo>
                                  <a:pt x="80" y="138"/>
                                </a:lnTo>
                                <a:lnTo>
                                  <a:pt x="80" y="196"/>
                                </a:lnTo>
                                <a:lnTo>
                                  <a:pt x="80" y="202"/>
                                </a:lnTo>
                                <a:lnTo>
                                  <a:pt x="131" y="202"/>
                                </a:lnTo>
                                <a:lnTo>
                                  <a:pt x="133" y="196"/>
                                </a:lnTo>
                                <a:lnTo>
                                  <a:pt x="133" y="195"/>
                                </a:lnTo>
                                <a:lnTo>
                                  <a:pt x="135" y="167"/>
                                </a:lnTo>
                                <a:lnTo>
                                  <a:pt x="135" y="138"/>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35"/>
                        <wps:cNvSpPr>
                          <a:spLocks/>
                        </wps:cNvSpPr>
                        <wps:spPr bwMode="auto">
                          <a:xfrm>
                            <a:off x="9618" y="15155"/>
                            <a:ext cx="135" cy="248"/>
                          </a:xfrm>
                          <a:custGeom>
                            <a:avLst/>
                            <a:gdLst>
                              <a:gd name="T0" fmla="+- 0 9750 9618"/>
                              <a:gd name="T1" fmla="*/ T0 w 135"/>
                              <a:gd name="T2" fmla="+- 0 15201 15155"/>
                              <a:gd name="T3" fmla="*/ 15201 h 248"/>
                              <a:gd name="T4" fmla="+- 0 9698 9618"/>
                              <a:gd name="T5" fmla="*/ T4 w 135"/>
                              <a:gd name="T6" fmla="+- 0 15201 15155"/>
                              <a:gd name="T7" fmla="*/ 15201 h 248"/>
                              <a:gd name="T8" fmla="+- 0 9698 9618"/>
                              <a:gd name="T9" fmla="*/ T8 w 135"/>
                              <a:gd name="T10" fmla="+- 0 15207 15155"/>
                              <a:gd name="T11" fmla="*/ 15207 h 248"/>
                              <a:gd name="T12" fmla="+- 0 9698 9618"/>
                              <a:gd name="T13" fmla="*/ T12 w 135"/>
                              <a:gd name="T14" fmla="+- 0 15253 15155"/>
                              <a:gd name="T15" fmla="*/ 15253 h 248"/>
                              <a:gd name="T16" fmla="+- 0 9753 9618"/>
                              <a:gd name="T17" fmla="*/ T16 w 135"/>
                              <a:gd name="T18" fmla="+- 0 15253 15155"/>
                              <a:gd name="T19" fmla="*/ 15253 h 248"/>
                              <a:gd name="T20" fmla="+- 0 9752 9618"/>
                              <a:gd name="T21" fmla="*/ T20 w 135"/>
                              <a:gd name="T22" fmla="+- 0 15228 15155"/>
                              <a:gd name="T23" fmla="*/ 15228 h 248"/>
                              <a:gd name="T24" fmla="+- 0 9750 9618"/>
                              <a:gd name="T25" fmla="*/ T24 w 135"/>
                              <a:gd name="T26" fmla="+- 0 15201 15155"/>
                              <a:gd name="T27" fmla="*/ 15201 h 248"/>
                            </a:gdLst>
                            <a:ahLst/>
                            <a:cxnLst>
                              <a:cxn ang="0">
                                <a:pos x="T1" y="T3"/>
                              </a:cxn>
                              <a:cxn ang="0">
                                <a:pos x="T5" y="T7"/>
                              </a:cxn>
                              <a:cxn ang="0">
                                <a:pos x="T9" y="T11"/>
                              </a:cxn>
                              <a:cxn ang="0">
                                <a:pos x="T13" y="T15"/>
                              </a:cxn>
                              <a:cxn ang="0">
                                <a:pos x="T17" y="T19"/>
                              </a:cxn>
                              <a:cxn ang="0">
                                <a:pos x="T21" y="T23"/>
                              </a:cxn>
                              <a:cxn ang="0">
                                <a:pos x="T25" y="T27"/>
                              </a:cxn>
                            </a:cxnLst>
                            <a:rect l="0" t="0" r="r" b="b"/>
                            <a:pathLst>
                              <a:path w="135" h="248">
                                <a:moveTo>
                                  <a:pt x="132" y="46"/>
                                </a:moveTo>
                                <a:lnTo>
                                  <a:pt x="80" y="46"/>
                                </a:lnTo>
                                <a:lnTo>
                                  <a:pt x="80" y="52"/>
                                </a:lnTo>
                                <a:lnTo>
                                  <a:pt x="80" y="98"/>
                                </a:lnTo>
                                <a:lnTo>
                                  <a:pt x="135" y="98"/>
                                </a:lnTo>
                                <a:lnTo>
                                  <a:pt x="134" y="73"/>
                                </a:lnTo>
                                <a:lnTo>
                                  <a:pt x="132" y="4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30"/>
                      <wpg:cNvGrpSpPr>
                        <a:grpSpLocks/>
                      </wpg:cNvGrpSpPr>
                      <wpg:grpSpPr bwMode="auto">
                        <a:xfrm>
                          <a:off x="9765" y="15158"/>
                          <a:ext cx="133" cy="242"/>
                          <a:chOff x="9765" y="15158"/>
                          <a:chExt cx="133" cy="242"/>
                        </a:xfrm>
                      </wpg:grpSpPr>
                      <wps:wsp>
                        <wps:cNvPr id="22" name="Freeform 33"/>
                        <wps:cNvSpPr>
                          <a:spLocks/>
                        </wps:cNvSpPr>
                        <wps:spPr bwMode="auto">
                          <a:xfrm>
                            <a:off x="9765" y="15158"/>
                            <a:ext cx="133" cy="242"/>
                          </a:xfrm>
                          <a:custGeom>
                            <a:avLst/>
                            <a:gdLst>
                              <a:gd name="T0" fmla="+- 0 9807 9765"/>
                              <a:gd name="T1" fmla="*/ T0 w 133"/>
                              <a:gd name="T2" fmla="+- 0 15158 15158"/>
                              <a:gd name="T3" fmla="*/ 15158 h 242"/>
                              <a:gd name="T4" fmla="+- 0 9778 9765"/>
                              <a:gd name="T5" fmla="*/ T4 w 133"/>
                              <a:gd name="T6" fmla="+- 0 15224 15158"/>
                              <a:gd name="T7" fmla="*/ 15224 h 242"/>
                              <a:gd name="T8" fmla="+- 0 9768 9765"/>
                              <a:gd name="T9" fmla="*/ T8 w 133"/>
                              <a:gd name="T10" fmla="+- 0 15284 15158"/>
                              <a:gd name="T11" fmla="*/ 15284 h 242"/>
                              <a:gd name="T12" fmla="+- 0 9765 9765"/>
                              <a:gd name="T13" fmla="*/ T12 w 133"/>
                              <a:gd name="T14" fmla="+- 0 15352 15158"/>
                              <a:gd name="T15" fmla="*/ 15352 h 242"/>
                              <a:gd name="T16" fmla="+- 0 9765 9765"/>
                              <a:gd name="T17" fmla="*/ T16 w 133"/>
                              <a:gd name="T18" fmla="+- 0 15400 15158"/>
                              <a:gd name="T19" fmla="*/ 15400 h 242"/>
                              <a:gd name="T20" fmla="+- 0 9818 9765"/>
                              <a:gd name="T21" fmla="*/ T20 w 133"/>
                              <a:gd name="T22" fmla="+- 0 15400 15158"/>
                              <a:gd name="T23" fmla="*/ 15400 h 242"/>
                              <a:gd name="T24" fmla="+- 0 9818 9765"/>
                              <a:gd name="T25" fmla="*/ T24 w 133"/>
                              <a:gd name="T26" fmla="+- 0 15360 15158"/>
                              <a:gd name="T27" fmla="*/ 15360 h 242"/>
                              <a:gd name="T28" fmla="+- 0 9897 9765"/>
                              <a:gd name="T29" fmla="*/ T28 w 133"/>
                              <a:gd name="T30" fmla="+- 0 15360 15158"/>
                              <a:gd name="T31" fmla="*/ 15360 h 242"/>
                              <a:gd name="T32" fmla="+- 0 9897 9765"/>
                              <a:gd name="T33" fmla="*/ T32 w 133"/>
                              <a:gd name="T34" fmla="+- 0 15352 15158"/>
                              <a:gd name="T35" fmla="*/ 15352 h 242"/>
                              <a:gd name="T36" fmla="+- 0 9897 9765"/>
                              <a:gd name="T37" fmla="*/ T36 w 133"/>
                              <a:gd name="T38" fmla="+- 0 15328 15158"/>
                              <a:gd name="T39" fmla="*/ 15328 h 242"/>
                              <a:gd name="T40" fmla="+- 0 9896 9765"/>
                              <a:gd name="T41" fmla="*/ T40 w 133"/>
                              <a:gd name="T42" fmla="+- 0 15315 15158"/>
                              <a:gd name="T43" fmla="*/ 15315 h 242"/>
                              <a:gd name="T44" fmla="+- 0 9818 9765"/>
                              <a:gd name="T45" fmla="*/ T44 w 133"/>
                              <a:gd name="T46" fmla="+- 0 15315 15158"/>
                              <a:gd name="T47" fmla="*/ 15315 h 242"/>
                              <a:gd name="T48" fmla="+- 0 9818 9765"/>
                              <a:gd name="T49" fmla="*/ T48 w 133"/>
                              <a:gd name="T50" fmla="+- 0 15290 15158"/>
                              <a:gd name="T51" fmla="*/ 15290 h 242"/>
                              <a:gd name="T52" fmla="+- 0 9820 9765"/>
                              <a:gd name="T53" fmla="*/ T52 w 133"/>
                              <a:gd name="T54" fmla="+- 0 15267 15158"/>
                              <a:gd name="T55" fmla="*/ 15267 h 242"/>
                              <a:gd name="T56" fmla="+- 0 9822 9765"/>
                              <a:gd name="T57" fmla="*/ T56 w 133"/>
                              <a:gd name="T58" fmla="+- 0 15247 15158"/>
                              <a:gd name="T59" fmla="*/ 15247 h 242"/>
                              <a:gd name="T60" fmla="+- 0 9825 9765"/>
                              <a:gd name="T61" fmla="*/ T60 w 133"/>
                              <a:gd name="T62" fmla="+- 0 15229 15158"/>
                              <a:gd name="T63" fmla="*/ 15229 h 242"/>
                              <a:gd name="T64" fmla="+- 0 9829 9765"/>
                              <a:gd name="T65" fmla="*/ T64 w 133"/>
                              <a:gd name="T66" fmla="+- 0 15213 15158"/>
                              <a:gd name="T67" fmla="*/ 15213 h 242"/>
                              <a:gd name="T68" fmla="+- 0 9880 9765"/>
                              <a:gd name="T69" fmla="*/ T68 w 133"/>
                              <a:gd name="T70" fmla="+- 0 15213 15158"/>
                              <a:gd name="T71" fmla="*/ 15213 h 242"/>
                              <a:gd name="T72" fmla="+- 0 9878 9765"/>
                              <a:gd name="T73" fmla="*/ T72 w 133"/>
                              <a:gd name="T74" fmla="+- 0 15205 15158"/>
                              <a:gd name="T75" fmla="*/ 15205 h 242"/>
                              <a:gd name="T76" fmla="+- 0 9871 9765"/>
                              <a:gd name="T77" fmla="*/ T76 w 133"/>
                              <a:gd name="T78" fmla="+- 0 15188 15158"/>
                              <a:gd name="T79" fmla="*/ 15188 h 242"/>
                              <a:gd name="T80" fmla="+- 0 9863 9765"/>
                              <a:gd name="T81" fmla="*/ T80 w 133"/>
                              <a:gd name="T82" fmla="+- 0 15172 15158"/>
                              <a:gd name="T83" fmla="*/ 15172 h 242"/>
                              <a:gd name="T84" fmla="+- 0 9807 9765"/>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3" y="66"/>
                                </a:lnTo>
                                <a:lnTo>
                                  <a:pt x="3" y="126"/>
                                </a:lnTo>
                                <a:lnTo>
                                  <a:pt x="0" y="194"/>
                                </a:lnTo>
                                <a:lnTo>
                                  <a:pt x="0" y="242"/>
                                </a:lnTo>
                                <a:lnTo>
                                  <a:pt x="53" y="242"/>
                                </a:lnTo>
                                <a:lnTo>
                                  <a:pt x="53" y="202"/>
                                </a:lnTo>
                                <a:lnTo>
                                  <a:pt x="132" y="202"/>
                                </a:lnTo>
                                <a:lnTo>
                                  <a:pt x="132" y="194"/>
                                </a:lnTo>
                                <a:lnTo>
                                  <a:pt x="132" y="170"/>
                                </a:lnTo>
                                <a:lnTo>
                                  <a:pt x="131" y="157"/>
                                </a:lnTo>
                                <a:lnTo>
                                  <a:pt x="53" y="157"/>
                                </a:lnTo>
                                <a:lnTo>
                                  <a:pt x="53" y="132"/>
                                </a:lnTo>
                                <a:lnTo>
                                  <a:pt x="55" y="109"/>
                                </a:lnTo>
                                <a:lnTo>
                                  <a:pt x="57" y="89"/>
                                </a:lnTo>
                                <a:lnTo>
                                  <a:pt x="60" y="71"/>
                                </a:lnTo>
                                <a:lnTo>
                                  <a:pt x="64" y="55"/>
                                </a:lnTo>
                                <a:lnTo>
                                  <a:pt x="115" y="55"/>
                                </a:lnTo>
                                <a:lnTo>
                                  <a:pt x="113" y="47"/>
                                </a:lnTo>
                                <a:lnTo>
                                  <a:pt x="106" y="30"/>
                                </a:lnTo>
                                <a:lnTo>
                                  <a:pt x="98"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32"/>
                        <wps:cNvSpPr>
                          <a:spLocks/>
                        </wps:cNvSpPr>
                        <wps:spPr bwMode="auto">
                          <a:xfrm>
                            <a:off x="9765" y="15158"/>
                            <a:ext cx="133" cy="242"/>
                          </a:xfrm>
                          <a:custGeom>
                            <a:avLst/>
                            <a:gdLst>
                              <a:gd name="T0" fmla="+- 0 9897 9765"/>
                              <a:gd name="T1" fmla="*/ T0 w 133"/>
                              <a:gd name="T2" fmla="+- 0 15360 15158"/>
                              <a:gd name="T3" fmla="*/ 15360 h 242"/>
                              <a:gd name="T4" fmla="+- 0 9844 9765"/>
                              <a:gd name="T5" fmla="*/ T4 w 133"/>
                              <a:gd name="T6" fmla="+- 0 15360 15158"/>
                              <a:gd name="T7" fmla="*/ 15360 h 242"/>
                              <a:gd name="T8" fmla="+- 0 9844 9765"/>
                              <a:gd name="T9" fmla="*/ T8 w 133"/>
                              <a:gd name="T10" fmla="+- 0 15400 15158"/>
                              <a:gd name="T11" fmla="*/ 15400 h 242"/>
                              <a:gd name="T12" fmla="+- 0 9897 9765"/>
                              <a:gd name="T13" fmla="*/ T12 w 133"/>
                              <a:gd name="T14" fmla="+- 0 15400 15158"/>
                              <a:gd name="T15" fmla="*/ 15400 h 242"/>
                              <a:gd name="T16" fmla="+- 0 9897 9765"/>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2" y="202"/>
                                </a:moveTo>
                                <a:lnTo>
                                  <a:pt x="79" y="202"/>
                                </a:lnTo>
                                <a:lnTo>
                                  <a:pt x="79" y="242"/>
                                </a:lnTo>
                                <a:lnTo>
                                  <a:pt x="132" y="242"/>
                                </a:lnTo>
                                <a:lnTo>
                                  <a:pt x="132"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31"/>
                        <wps:cNvSpPr>
                          <a:spLocks/>
                        </wps:cNvSpPr>
                        <wps:spPr bwMode="auto">
                          <a:xfrm>
                            <a:off x="9765" y="15158"/>
                            <a:ext cx="133" cy="242"/>
                          </a:xfrm>
                          <a:custGeom>
                            <a:avLst/>
                            <a:gdLst>
                              <a:gd name="T0" fmla="+- 0 9880 9765"/>
                              <a:gd name="T1" fmla="*/ T0 w 133"/>
                              <a:gd name="T2" fmla="+- 0 15213 15158"/>
                              <a:gd name="T3" fmla="*/ 15213 h 242"/>
                              <a:gd name="T4" fmla="+- 0 9829 9765"/>
                              <a:gd name="T5" fmla="*/ T4 w 133"/>
                              <a:gd name="T6" fmla="+- 0 15213 15158"/>
                              <a:gd name="T7" fmla="*/ 15213 h 242"/>
                              <a:gd name="T8" fmla="+- 0 9834 9765"/>
                              <a:gd name="T9" fmla="*/ T8 w 133"/>
                              <a:gd name="T10" fmla="+- 0 15226 15158"/>
                              <a:gd name="T11" fmla="*/ 15226 h 242"/>
                              <a:gd name="T12" fmla="+- 0 9838 9765"/>
                              <a:gd name="T13" fmla="*/ T12 w 133"/>
                              <a:gd name="T14" fmla="+- 0 15243 15158"/>
                              <a:gd name="T15" fmla="*/ 15243 h 242"/>
                              <a:gd name="T16" fmla="+- 0 9841 9765"/>
                              <a:gd name="T17" fmla="*/ T16 w 133"/>
                              <a:gd name="T18" fmla="+- 0 15263 15158"/>
                              <a:gd name="T19" fmla="*/ 15263 h 242"/>
                              <a:gd name="T20" fmla="+- 0 9843 9765"/>
                              <a:gd name="T21" fmla="*/ T20 w 133"/>
                              <a:gd name="T22" fmla="+- 0 15285 15158"/>
                              <a:gd name="T23" fmla="*/ 15285 h 242"/>
                              <a:gd name="T24" fmla="+- 0 9844 9765"/>
                              <a:gd name="T25" fmla="*/ T24 w 133"/>
                              <a:gd name="T26" fmla="+- 0 15311 15158"/>
                              <a:gd name="T27" fmla="*/ 15311 h 242"/>
                              <a:gd name="T28" fmla="+- 0 9818 9765"/>
                              <a:gd name="T29" fmla="*/ T28 w 133"/>
                              <a:gd name="T30" fmla="+- 0 15315 15158"/>
                              <a:gd name="T31" fmla="*/ 15315 h 242"/>
                              <a:gd name="T32" fmla="+- 0 9896 9765"/>
                              <a:gd name="T33" fmla="*/ T32 w 133"/>
                              <a:gd name="T34" fmla="+- 0 15315 15158"/>
                              <a:gd name="T35" fmla="*/ 15315 h 242"/>
                              <a:gd name="T36" fmla="+- 0 9888 9765"/>
                              <a:gd name="T37" fmla="*/ T36 w 133"/>
                              <a:gd name="T38" fmla="+- 0 15242 15158"/>
                              <a:gd name="T39" fmla="*/ 15242 h 242"/>
                              <a:gd name="T40" fmla="+- 0 9883 9765"/>
                              <a:gd name="T41" fmla="*/ T40 w 133"/>
                              <a:gd name="T42" fmla="+- 0 15223 15158"/>
                              <a:gd name="T43" fmla="*/ 15223 h 242"/>
                              <a:gd name="T44" fmla="+- 0 9880 9765"/>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5" y="55"/>
                                </a:moveTo>
                                <a:lnTo>
                                  <a:pt x="64" y="55"/>
                                </a:lnTo>
                                <a:lnTo>
                                  <a:pt x="69" y="68"/>
                                </a:lnTo>
                                <a:lnTo>
                                  <a:pt x="73" y="85"/>
                                </a:lnTo>
                                <a:lnTo>
                                  <a:pt x="76" y="105"/>
                                </a:lnTo>
                                <a:lnTo>
                                  <a:pt x="78" y="127"/>
                                </a:lnTo>
                                <a:lnTo>
                                  <a:pt x="79" y="153"/>
                                </a:lnTo>
                                <a:lnTo>
                                  <a:pt x="53" y="157"/>
                                </a:lnTo>
                                <a:lnTo>
                                  <a:pt x="131" y="157"/>
                                </a:lnTo>
                                <a:lnTo>
                                  <a:pt x="123" y="84"/>
                                </a:lnTo>
                                <a:lnTo>
                                  <a:pt x="118" y="65"/>
                                </a:lnTo>
                                <a:lnTo>
                                  <a:pt x="115"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6"/>
                      <wpg:cNvGrpSpPr>
                        <a:grpSpLocks/>
                      </wpg:cNvGrpSpPr>
                      <wpg:grpSpPr bwMode="auto">
                        <a:xfrm>
                          <a:off x="9914" y="15158"/>
                          <a:ext cx="137" cy="242"/>
                          <a:chOff x="9914" y="15158"/>
                          <a:chExt cx="137" cy="242"/>
                        </a:xfrm>
                      </wpg:grpSpPr>
                      <wps:wsp>
                        <wps:cNvPr id="26" name="Freeform 29"/>
                        <wps:cNvSpPr>
                          <a:spLocks/>
                        </wps:cNvSpPr>
                        <wps:spPr bwMode="auto">
                          <a:xfrm>
                            <a:off x="9914" y="15158"/>
                            <a:ext cx="137" cy="242"/>
                          </a:xfrm>
                          <a:custGeom>
                            <a:avLst/>
                            <a:gdLst>
                              <a:gd name="T0" fmla="+- 0 9914 9914"/>
                              <a:gd name="T1" fmla="*/ T0 w 137"/>
                              <a:gd name="T2" fmla="+- 0 15158 15158"/>
                              <a:gd name="T3" fmla="*/ 15158 h 242"/>
                              <a:gd name="T4" fmla="+- 0 9914 9914"/>
                              <a:gd name="T5" fmla="*/ T4 w 137"/>
                              <a:gd name="T6" fmla="+- 0 15400 15158"/>
                              <a:gd name="T7" fmla="*/ 15400 h 242"/>
                              <a:gd name="T8" fmla="+- 0 9968 9914"/>
                              <a:gd name="T9" fmla="*/ T8 w 137"/>
                              <a:gd name="T10" fmla="+- 0 15400 15158"/>
                              <a:gd name="T11" fmla="*/ 15400 h 242"/>
                              <a:gd name="T12" fmla="+- 0 9968 9914"/>
                              <a:gd name="T13" fmla="*/ T12 w 137"/>
                              <a:gd name="T14" fmla="+- 0 15291 15158"/>
                              <a:gd name="T15" fmla="*/ 15291 h 242"/>
                              <a:gd name="T16" fmla="+- 0 10032 9914"/>
                              <a:gd name="T17" fmla="*/ T16 w 137"/>
                              <a:gd name="T18" fmla="+- 0 15291 15158"/>
                              <a:gd name="T19" fmla="*/ 15291 h 242"/>
                              <a:gd name="T20" fmla="+- 0 10031 9914"/>
                              <a:gd name="T21" fmla="*/ T20 w 137"/>
                              <a:gd name="T22" fmla="+- 0 15280 15158"/>
                              <a:gd name="T23" fmla="*/ 15280 h 242"/>
                              <a:gd name="T24" fmla="+- 0 10041 9914"/>
                              <a:gd name="T25" fmla="*/ T24 w 137"/>
                              <a:gd name="T26" fmla="+- 0 15269 15158"/>
                              <a:gd name="T27" fmla="*/ 15269 h 242"/>
                              <a:gd name="T28" fmla="+- 0 10046 9914"/>
                              <a:gd name="T29" fmla="*/ T28 w 137"/>
                              <a:gd name="T30" fmla="+- 0 15250 15158"/>
                              <a:gd name="T31" fmla="*/ 15250 h 242"/>
                              <a:gd name="T32" fmla="+- 0 9966 9914"/>
                              <a:gd name="T33" fmla="*/ T32 w 137"/>
                              <a:gd name="T34" fmla="+- 0 15250 15158"/>
                              <a:gd name="T35" fmla="*/ 15250 h 242"/>
                              <a:gd name="T36" fmla="+- 0 9966 9914"/>
                              <a:gd name="T37" fmla="*/ T36 w 137"/>
                              <a:gd name="T38" fmla="+- 0 15201 15158"/>
                              <a:gd name="T39" fmla="*/ 15201 h 242"/>
                              <a:gd name="T40" fmla="+- 0 10043 9914"/>
                              <a:gd name="T41" fmla="*/ T40 w 137"/>
                              <a:gd name="T42" fmla="+- 0 15201 15158"/>
                              <a:gd name="T43" fmla="*/ 15201 h 242"/>
                              <a:gd name="T44" fmla="+- 0 10041 9914"/>
                              <a:gd name="T45" fmla="*/ T44 w 137"/>
                              <a:gd name="T46" fmla="+- 0 15190 15158"/>
                              <a:gd name="T47" fmla="*/ 15190 h 242"/>
                              <a:gd name="T48" fmla="+- 0 10032 9914"/>
                              <a:gd name="T49" fmla="*/ T48 w 137"/>
                              <a:gd name="T50" fmla="+- 0 15174 15158"/>
                              <a:gd name="T51" fmla="*/ 15174 h 242"/>
                              <a:gd name="T52" fmla="+- 0 10017 9914"/>
                              <a:gd name="T53" fmla="*/ T52 w 137"/>
                              <a:gd name="T54" fmla="+- 0 15163 15158"/>
                              <a:gd name="T55" fmla="*/ 15163 h 242"/>
                              <a:gd name="T56" fmla="+- 0 9998 9914"/>
                              <a:gd name="T57" fmla="*/ T56 w 137"/>
                              <a:gd name="T58" fmla="+- 0 15159 15158"/>
                              <a:gd name="T59" fmla="*/ 15159 h 242"/>
                              <a:gd name="T60" fmla="+- 0 9914 9914"/>
                              <a:gd name="T61" fmla="*/ T60 w 137"/>
                              <a:gd name="T62" fmla="+- 0 15158 15158"/>
                              <a:gd name="T6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37" h="242">
                                <a:moveTo>
                                  <a:pt x="0" y="0"/>
                                </a:moveTo>
                                <a:lnTo>
                                  <a:pt x="0" y="242"/>
                                </a:lnTo>
                                <a:lnTo>
                                  <a:pt x="54" y="242"/>
                                </a:lnTo>
                                <a:lnTo>
                                  <a:pt x="54" y="133"/>
                                </a:lnTo>
                                <a:lnTo>
                                  <a:pt x="118" y="133"/>
                                </a:lnTo>
                                <a:lnTo>
                                  <a:pt x="117" y="122"/>
                                </a:lnTo>
                                <a:lnTo>
                                  <a:pt x="127" y="111"/>
                                </a:lnTo>
                                <a:lnTo>
                                  <a:pt x="132" y="92"/>
                                </a:lnTo>
                                <a:lnTo>
                                  <a:pt x="52" y="92"/>
                                </a:lnTo>
                                <a:lnTo>
                                  <a:pt x="52" y="43"/>
                                </a:lnTo>
                                <a:lnTo>
                                  <a:pt x="129" y="43"/>
                                </a:lnTo>
                                <a:lnTo>
                                  <a:pt x="127" y="32"/>
                                </a:lnTo>
                                <a:lnTo>
                                  <a:pt x="118" y="16"/>
                                </a:lnTo>
                                <a:lnTo>
                                  <a:pt x="103" y="5"/>
                                </a:lnTo>
                                <a:lnTo>
                                  <a:pt x="84" y="1"/>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8"/>
                        <wps:cNvSpPr>
                          <a:spLocks/>
                        </wps:cNvSpPr>
                        <wps:spPr bwMode="auto">
                          <a:xfrm>
                            <a:off x="9914" y="15158"/>
                            <a:ext cx="137" cy="242"/>
                          </a:xfrm>
                          <a:custGeom>
                            <a:avLst/>
                            <a:gdLst>
                              <a:gd name="T0" fmla="+- 0 10032 9914"/>
                              <a:gd name="T1" fmla="*/ T0 w 137"/>
                              <a:gd name="T2" fmla="+- 0 15291 15158"/>
                              <a:gd name="T3" fmla="*/ 15291 h 242"/>
                              <a:gd name="T4" fmla="+- 0 9981 9914"/>
                              <a:gd name="T5" fmla="*/ T4 w 137"/>
                              <a:gd name="T6" fmla="+- 0 15291 15158"/>
                              <a:gd name="T7" fmla="*/ 15291 h 242"/>
                              <a:gd name="T8" fmla="+- 0 9995 9914"/>
                              <a:gd name="T9" fmla="*/ T8 w 137"/>
                              <a:gd name="T10" fmla="+- 0 15400 15158"/>
                              <a:gd name="T11" fmla="*/ 15400 h 242"/>
                              <a:gd name="T12" fmla="+- 0 10050 9914"/>
                              <a:gd name="T13" fmla="*/ T12 w 137"/>
                              <a:gd name="T14" fmla="+- 0 15400 15158"/>
                              <a:gd name="T15" fmla="*/ 15400 h 242"/>
                              <a:gd name="T16" fmla="+- 0 10032 9914"/>
                              <a:gd name="T17" fmla="*/ T16 w 137"/>
                              <a:gd name="T18" fmla="+- 0 15291 15158"/>
                              <a:gd name="T19" fmla="*/ 15291 h 242"/>
                            </a:gdLst>
                            <a:ahLst/>
                            <a:cxnLst>
                              <a:cxn ang="0">
                                <a:pos x="T1" y="T3"/>
                              </a:cxn>
                              <a:cxn ang="0">
                                <a:pos x="T5" y="T7"/>
                              </a:cxn>
                              <a:cxn ang="0">
                                <a:pos x="T9" y="T11"/>
                              </a:cxn>
                              <a:cxn ang="0">
                                <a:pos x="T13" y="T15"/>
                              </a:cxn>
                              <a:cxn ang="0">
                                <a:pos x="T17" y="T19"/>
                              </a:cxn>
                            </a:cxnLst>
                            <a:rect l="0" t="0" r="r" b="b"/>
                            <a:pathLst>
                              <a:path w="137" h="242">
                                <a:moveTo>
                                  <a:pt x="118" y="133"/>
                                </a:moveTo>
                                <a:lnTo>
                                  <a:pt x="67" y="133"/>
                                </a:lnTo>
                                <a:lnTo>
                                  <a:pt x="81" y="242"/>
                                </a:lnTo>
                                <a:lnTo>
                                  <a:pt x="136" y="242"/>
                                </a:lnTo>
                                <a:lnTo>
                                  <a:pt x="118" y="13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7"/>
                        <wps:cNvSpPr>
                          <a:spLocks/>
                        </wps:cNvSpPr>
                        <wps:spPr bwMode="auto">
                          <a:xfrm>
                            <a:off x="9914" y="15158"/>
                            <a:ext cx="137" cy="242"/>
                          </a:xfrm>
                          <a:custGeom>
                            <a:avLst/>
                            <a:gdLst>
                              <a:gd name="T0" fmla="+- 0 10043 9914"/>
                              <a:gd name="T1" fmla="*/ T0 w 137"/>
                              <a:gd name="T2" fmla="+- 0 15201 15158"/>
                              <a:gd name="T3" fmla="*/ 15201 h 242"/>
                              <a:gd name="T4" fmla="+- 0 9990 9914"/>
                              <a:gd name="T5" fmla="*/ T4 w 137"/>
                              <a:gd name="T6" fmla="+- 0 15201 15158"/>
                              <a:gd name="T7" fmla="*/ 15201 h 242"/>
                              <a:gd name="T8" fmla="+- 0 9995 9914"/>
                              <a:gd name="T9" fmla="*/ T8 w 137"/>
                              <a:gd name="T10" fmla="+- 0 15208 15158"/>
                              <a:gd name="T11" fmla="*/ 15208 h 242"/>
                              <a:gd name="T12" fmla="+- 0 9995 9914"/>
                              <a:gd name="T13" fmla="*/ T12 w 137"/>
                              <a:gd name="T14" fmla="+- 0 15244 15158"/>
                              <a:gd name="T15" fmla="*/ 15244 h 242"/>
                              <a:gd name="T16" fmla="+- 0 9991 9914"/>
                              <a:gd name="T17" fmla="*/ T16 w 137"/>
                              <a:gd name="T18" fmla="+- 0 15250 15158"/>
                              <a:gd name="T19" fmla="*/ 15250 h 242"/>
                              <a:gd name="T20" fmla="+- 0 10046 9914"/>
                              <a:gd name="T21" fmla="*/ T20 w 137"/>
                              <a:gd name="T22" fmla="+- 0 15250 15158"/>
                              <a:gd name="T23" fmla="*/ 15250 h 242"/>
                              <a:gd name="T24" fmla="+- 0 10047 9914"/>
                              <a:gd name="T25" fmla="*/ T24 w 137"/>
                              <a:gd name="T26" fmla="+- 0 15248 15158"/>
                              <a:gd name="T27" fmla="*/ 15248 h 242"/>
                              <a:gd name="T28" fmla="+- 0 10046 9914"/>
                              <a:gd name="T29" fmla="*/ T28 w 137"/>
                              <a:gd name="T30" fmla="+- 0 15215 15158"/>
                              <a:gd name="T31" fmla="*/ 15215 h 242"/>
                              <a:gd name="T32" fmla="+- 0 10043 9914"/>
                              <a:gd name="T33" fmla="*/ T32 w 137"/>
                              <a:gd name="T34" fmla="+- 0 15201 15158"/>
                              <a:gd name="T35" fmla="*/ 15201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7" h="242">
                                <a:moveTo>
                                  <a:pt x="129" y="43"/>
                                </a:moveTo>
                                <a:lnTo>
                                  <a:pt x="76" y="43"/>
                                </a:lnTo>
                                <a:lnTo>
                                  <a:pt x="81" y="50"/>
                                </a:lnTo>
                                <a:lnTo>
                                  <a:pt x="81" y="86"/>
                                </a:lnTo>
                                <a:lnTo>
                                  <a:pt x="77" y="92"/>
                                </a:lnTo>
                                <a:lnTo>
                                  <a:pt x="132" y="92"/>
                                </a:lnTo>
                                <a:lnTo>
                                  <a:pt x="133" y="90"/>
                                </a:lnTo>
                                <a:lnTo>
                                  <a:pt x="132" y="57"/>
                                </a:lnTo>
                                <a:lnTo>
                                  <a:pt x="129" y="4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 name="Group 24"/>
                      <wpg:cNvGrpSpPr>
                        <a:grpSpLocks/>
                      </wpg:cNvGrpSpPr>
                      <wpg:grpSpPr bwMode="auto">
                        <a:xfrm>
                          <a:off x="10210" y="15377"/>
                          <a:ext cx="109" cy="2"/>
                          <a:chOff x="10210" y="15377"/>
                          <a:chExt cx="109" cy="2"/>
                        </a:xfrm>
                      </wpg:grpSpPr>
                      <wps:wsp>
                        <wps:cNvPr id="30" name="Freeform 25"/>
                        <wps:cNvSpPr>
                          <a:spLocks/>
                        </wps:cNvSpPr>
                        <wps:spPr bwMode="auto">
                          <a:xfrm>
                            <a:off x="10210" y="15377"/>
                            <a:ext cx="109" cy="2"/>
                          </a:xfrm>
                          <a:custGeom>
                            <a:avLst/>
                            <a:gdLst>
                              <a:gd name="T0" fmla="+- 0 10210 10210"/>
                              <a:gd name="T1" fmla="*/ T0 w 109"/>
                              <a:gd name="T2" fmla="+- 0 10319 10210"/>
                              <a:gd name="T3" fmla="*/ T2 w 109"/>
                            </a:gdLst>
                            <a:ahLst/>
                            <a:cxnLst>
                              <a:cxn ang="0">
                                <a:pos x="T1" y="0"/>
                              </a:cxn>
                              <a:cxn ang="0">
                                <a:pos x="T3" y="0"/>
                              </a:cxn>
                            </a:cxnLst>
                            <a:rect l="0" t="0" r="r" b="b"/>
                            <a:pathLst>
                              <a:path w="109">
                                <a:moveTo>
                                  <a:pt x="0" y="0"/>
                                </a:moveTo>
                                <a:lnTo>
                                  <a:pt x="109" y="0"/>
                                </a:lnTo>
                              </a:path>
                            </a:pathLst>
                          </a:custGeom>
                          <a:noFill/>
                          <a:ln w="30480">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 name="Group 22"/>
                      <wpg:cNvGrpSpPr>
                        <a:grpSpLocks/>
                      </wpg:cNvGrpSpPr>
                      <wpg:grpSpPr bwMode="auto">
                        <a:xfrm>
                          <a:off x="10237" y="15158"/>
                          <a:ext cx="2" cy="196"/>
                          <a:chOff x="10237" y="15158"/>
                          <a:chExt cx="2" cy="196"/>
                        </a:xfrm>
                      </wpg:grpSpPr>
                      <wps:wsp>
                        <wps:cNvPr id="32" name="Freeform 23"/>
                        <wps:cNvSpPr>
                          <a:spLocks/>
                        </wps:cNvSpPr>
                        <wps:spPr bwMode="auto">
                          <a:xfrm>
                            <a:off x="10237" y="15158"/>
                            <a:ext cx="2" cy="196"/>
                          </a:xfrm>
                          <a:custGeom>
                            <a:avLst/>
                            <a:gdLst>
                              <a:gd name="T0" fmla="+- 0 15158 15158"/>
                              <a:gd name="T1" fmla="*/ 15158 h 196"/>
                              <a:gd name="T2" fmla="+- 0 15354 15158"/>
                              <a:gd name="T3" fmla="*/ 15354 h 196"/>
                            </a:gdLst>
                            <a:ahLst/>
                            <a:cxnLst>
                              <a:cxn ang="0">
                                <a:pos x="0" y="T1"/>
                              </a:cxn>
                              <a:cxn ang="0">
                                <a:pos x="0" y="T3"/>
                              </a:cxn>
                            </a:cxnLst>
                            <a:rect l="0" t="0" r="r" b="b"/>
                            <a:pathLst>
                              <a:path h="196">
                                <a:moveTo>
                                  <a:pt x="0" y="0"/>
                                </a:moveTo>
                                <a:lnTo>
                                  <a:pt x="0" y="196"/>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20"/>
                      <wpg:cNvGrpSpPr>
                        <a:grpSpLocks/>
                      </wpg:cNvGrpSpPr>
                      <wpg:grpSpPr bwMode="auto">
                        <a:xfrm>
                          <a:off x="10352" y="15158"/>
                          <a:ext cx="2" cy="242"/>
                          <a:chOff x="10352" y="15158"/>
                          <a:chExt cx="2" cy="242"/>
                        </a:xfrm>
                      </wpg:grpSpPr>
                      <wps:wsp>
                        <wps:cNvPr id="34" name="Freeform 21"/>
                        <wps:cNvSpPr>
                          <a:spLocks/>
                        </wps:cNvSpPr>
                        <wps:spPr bwMode="auto">
                          <a:xfrm>
                            <a:off x="10352" y="15158"/>
                            <a:ext cx="2" cy="242"/>
                          </a:xfrm>
                          <a:custGeom>
                            <a:avLst/>
                            <a:gdLst>
                              <a:gd name="T0" fmla="+- 0 15158 15158"/>
                              <a:gd name="T1" fmla="*/ 15158 h 242"/>
                              <a:gd name="T2" fmla="+- 0 15400 15158"/>
                              <a:gd name="T3" fmla="*/ 15400 h 242"/>
                            </a:gdLst>
                            <a:ahLst/>
                            <a:cxnLst>
                              <a:cxn ang="0">
                                <a:pos x="0" y="T1"/>
                              </a:cxn>
                              <a:cxn ang="0">
                                <a:pos x="0" y="T3"/>
                              </a:cxn>
                            </a:cxnLst>
                            <a:rect l="0" t="0" r="r" b="b"/>
                            <a:pathLst>
                              <a:path h="242">
                                <a:moveTo>
                                  <a:pt x="0" y="0"/>
                                </a:moveTo>
                                <a:lnTo>
                                  <a:pt x="0" y="242"/>
                                </a:lnTo>
                              </a:path>
                            </a:pathLst>
                          </a:custGeom>
                          <a:noFill/>
                          <a:ln w="35192">
                            <a:solidFill>
                              <a:srgbClr val="221D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17"/>
                      <wpg:cNvGrpSpPr>
                        <a:grpSpLocks/>
                      </wpg:cNvGrpSpPr>
                      <wpg:grpSpPr bwMode="auto">
                        <a:xfrm>
                          <a:off x="10063" y="15154"/>
                          <a:ext cx="127" cy="284"/>
                          <a:chOff x="10063" y="15154"/>
                          <a:chExt cx="127" cy="284"/>
                        </a:xfrm>
                      </wpg:grpSpPr>
                      <wps:wsp>
                        <wps:cNvPr id="36" name="Freeform 19"/>
                        <wps:cNvSpPr>
                          <a:spLocks/>
                        </wps:cNvSpPr>
                        <wps:spPr bwMode="auto">
                          <a:xfrm>
                            <a:off x="10063" y="15154"/>
                            <a:ext cx="127" cy="284"/>
                          </a:xfrm>
                          <a:custGeom>
                            <a:avLst/>
                            <a:gdLst>
                              <a:gd name="T0" fmla="+- 0 10143 10063"/>
                              <a:gd name="T1" fmla="*/ T0 w 127"/>
                              <a:gd name="T2" fmla="+- 0 15154 15154"/>
                              <a:gd name="T3" fmla="*/ 15154 h 284"/>
                              <a:gd name="T4" fmla="+- 0 10080 10063"/>
                              <a:gd name="T5" fmla="*/ T4 w 127"/>
                              <a:gd name="T6" fmla="+- 0 15177 15154"/>
                              <a:gd name="T7" fmla="*/ 15177 h 284"/>
                              <a:gd name="T8" fmla="+- 0 10063 10063"/>
                              <a:gd name="T9" fmla="*/ T8 w 127"/>
                              <a:gd name="T10" fmla="+- 0 15368 15154"/>
                              <a:gd name="T11" fmla="*/ 15368 h 284"/>
                              <a:gd name="T12" fmla="+- 0 10067 10063"/>
                              <a:gd name="T13" fmla="*/ T12 w 127"/>
                              <a:gd name="T14" fmla="+- 0 15392 15154"/>
                              <a:gd name="T15" fmla="*/ 15392 h 284"/>
                              <a:gd name="T16" fmla="+- 0 10076 10063"/>
                              <a:gd name="T17" fmla="*/ T16 w 127"/>
                              <a:gd name="T18" fmla="+- 0 15412 15154"/>
                              <a:gd name="T19" fmla="*/ 15412 h 284"/>
                              <a:gd name="T20" fmla="+- 0 10091 10063"/>
                              <a:gd name="T21" fmla="*/ T20 w 127"/>
                              <a:gd name="T22" fmla="+- 0 15428 15154"/>
                              <a:gd name="T23" fmla="*/ 15428 h 284"/>
                              <a:gd name="T24" fmla="+- 0 10110 10063"/>
                              <a:gd name="T25" fmla="*/ T24 w 127"/>
                              <a:gd name="T26" fmla="+- 0 15438 15154"/>
                              <a:gd name="T27" fmla="*/ 15438 h 284"/>
                              <a:gd name="T28" fmla="+- 0 10136 10063"/>
                              <a:gd name="T29" fmla="*/ T28 w 127"/>
                              <a:gd name="T30" fmla="+- 0 15436 15154"/>
                              <a:gd name="T31" fmla="*/ 15436 h 284"/>
                              <a:gd name="T32" fmla="+- 0 10157 10063"/>
                              <a:gd name="T33" fmla="*/ T32 w 127"/>
                              <a:gd name="T34" fmla="+- 0 15428 15154"/>
                              <a:gd name="T35" fmla="*/ 15428 h 284"/>
                              <a:gd name="T36" fmla="+- 0 10173 10063"/>
                              <a:gd name="T37" fmla="*/ T36 w 127"/>
                              <a:gd name="T38" fmla="+- 0 15415 15154"/>
                              <a:gd name="T39" fmla="*/ 15415 h 284"/>
                              <a:gd name="T40" fmla="+- 0 10178 10063"/>
                              <a:gd name="T41" fmla="*/ T40 w 127"/>
                              <a:gd name="T42" fmla="+- 0 15406 15154"/>
                              <a:gd name="T43" fmla="*/ 15406 h 284"/>
                              <a:gd name="T44" fmla="+- 0 10138 10063"/>
                              <a:gd name="T45" fmla="*/ T44 w 127"/>
                              <a:gd name="T46" fmla="+- 0 15406 15154"/>
                              <a:gd name="T47" fmla="*/ 15406 h 284"/>
                              <a:gd name="T48" fmla="+- 0 10114 10063"/>
                              <a:gd name="T49" fmla="*/ T48 w 127"/>
                              <a:gd name="T50" fmla="+- 0 15403 15154"/>
                              <a:gd name="T51" fmla="*/ 15403 h 284"/>
                              <a:gd name="T52" fmla="+- 0 10100 10063"/>
                              <a:gd name="T53" fmla="*/ T52 w 127"/>
                              <a:gd name="T54" fmla="+- 0 15390 15154"/>
                              <a:gd name="T55" fmla="*/ 15390 h 284"/>
                              <a:gd name="T56" fmla="+- 0 10094 10063"/>
                              <a:gd name="T57" fmla="*/ T56 w 127"/>
                              <a:gd name="T58" fmla="+- 0 15371 15154"/>
                              <a:gd name="T59" fmla="*/ 15371 h 284"/>
                              <a:gd name="T60" fmla="+- 0 10094 10063"/>
                              <a:gd name="T61" fmla="*/ T60 w 127"/>
                              <a:gd name="T62" fmla="+- 0 15223 15154"/>
                              <a:gd name="T63" fmla="*/ 15223 h 284"/>
                              <a:gd name="T64" fmla="+- 0 10100 10063"/>
                              <a:gd name="T65" fmla="*/ T64 w 127"/>
                              <a:gd name="T66" fmla="+- 0 15200 15154"/>
                              <a:gd name="T67" fmla="*/ 15200 h 284"/>
                              <a:gd name="T68" fmla="+- 0 10114 10063"/>
                              <a:gd name="T69" fmla="*/ T68 w 127"/>
                              <a:gd name="T70" fmla="+- 0 15185 15154"/>
                              <a:gd name="T71" fmla="*/ 15185 h 284"/>
                              <a:gd name="T72" fmla="+- 0 10179 10063"/>
                              <a:gd name="T73" fmla="*/ T72 w 127"/>
                              <a:gd name="T74" fmla="+- 0 15185 15154"/>
                              <a:gd name="T75" fmla="*/ 15185 h 284"/>
                              <a:gd name="T76" fmla="+- 0 10176 10063"/>
                              <a:gd name="T77" fmla="*/ T76 w 127"/>
                              <a:gd name="T78" fmla="+- 0 15179 15154"/>
                              <a:gd name="T79" fmla="*/ 15179 h 284"/>
                              <a:gd name="T80" fmla="+- 0 10161 10063"/>
                              <a:gd name="T81" fmla="*/ T80 w 127"/>
                              <a:gd name="T82" fmla="+- 0 15163 15154"/>
                              <a:gd name="T83" fmla="*/ 15163 h 284"/>
                              <a:gd name="T84" fmla="+- 0 10143 10063"/>
                              <a:gd name="T85" fmla="*/ T84 w 127"/>
                              <a:gd name="T86" fmla="+- 0 15154 15154"/>
                              <a:gd name="T87" fmla="*/ 1515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7" h="284">
                                <a:moveTo>
                                  <a:pt x="80" y="0"/>
                                </a:moveTo>
                                <a:lnTo>
                                  <a:pt x="17" y="23"/>
                                </a:lnTo>
                                <a:lnTo>
                                  <a:pt x="0" y="214"/>
                                </a:lnTo>
                                <a:lnTo>
                                  <a:pt x="4" y="238"/>
                                </a:lnTo>
                                <a:lnTo>
                                  <a:pt x="13" y="258"/>
                                </a:lnTo>
                                <a:lnTo>
                                  <a:pt x="28" y="274"/>
                                </a:lnTo>
                                <a:lnTo>
                                  <a:pt x="47" y="284"/>
                                </a:lnTo>
                                <a:lnTo>
                                  <a:pt x="73" y="282"/>
                                </a:lnTo>
                                <a:lnTo>
                                  <a:pt x="94" y="274"/>
                                </a:lnTo>
                                <a:lnTo>
                                  <a:pt x="110" y="261"/>
                                </a:lnTo>
                                <a:lnTo>
                                  <a:pt x="115" y="252"/>
                                </a:lnTo>
                                <a:lnTo>
                                  <a:pt x="75" y="252"/>
                                </a:lnTo>
                                <a:lnTo>
                                  <a:pt x="51" y="249"/>
                                </a:lnTo>
                                <a:lnTo>
                                  <a:pt x="37" y="236"/>
                                </a:lnTo>
                                <a:lnTo>
                                  <a:pt x="31" y="217"/>
                                </a:lnTo>
                                <a:lnTo>
                                  <a:pt x="31" y="69"/>
                                </a:lnTo>
                                <a:lnTo>
                                  <a:pt x="37" y="46"/>
                                </a:lnTo>
                                <a:lnTo>
                                  <a:pt x="51" y="31"/>
                                </a:lnTo>
                                <a:lnTo>
                                  <a:pt x="116" y="31"/>
                                </a:lnTo>
                                <a:lnTo>
                                  <a:pt x="113" y="25"/>
                                </a:lnTo>
                                <a:lnTo>
                                  <a:pt x="98" y="9"/>
                                </a:lnTo>
                                <a:lnTo>
                                  <a:pt x="8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8"/>
                        <wps:cNvSpPr>
                          <a:spLocks/>
                        </wps:cNvSpPr>
                        <wps:spPr bwMode="auto">
                          <a:xfrm>
                            <a:off x="10063" y="15154"/>
                            <a:ext cx="127" cy="284"/>
                          </a:xfrm>
                          <a:custGeom>
                            <a:avLst/>
                            <a:gdLst>
                              <a:gd name="T0" fmla="+- 0 10179 10063"/>
                              <a:gd name="T1" fmla="*/ T0 w 127"/>
                              <a:gd name="T2" fmla="+- 0 15185 15154"/>
                              <a:gd name="T3" fmla="*/ 15185 h 284"/>
                              <a:gd name="T4" fmla="+- 0 10114 10063"/>
                              <a:gd name="T5" fmla="*/ T4 w 127"/>
                              <a:gd name="T6" fmla="+- 0 15185 15154"/>
                              <a:gd name="T7" fmla="*/ 15185 h 284"/>
                              <a:gd name="T8" fmla="+- 0 10138 10063"/>
                              <a:gd name="T9" fmla="*/ T8 w 127"/>
                              <a:gd name="T10" fmla="+- 0 15188 15154"/>
                              <a:gd name="T11" fmla="*/ 15188 h 284"/>
                              <a:gd name="T12" fmla="+- 0 10153 10063"/>
                              <a:gd name="T13" fmla="*/ T12 w 127"/>
                              <a:gd name="T14" fmla="+- 0 15201 15154"/>
                              <a:gd name="T15" fmla="*/ 15201 h 284"/>
                              <a:gd name="T16" fmla="+- 0 10159 10063"/>
                              <a:gd name="T17" fmla="*/ T16 w 127"/>
                              <a:gd name="T18" fmla="+- 0 15220 15154"/>
                              <a:gd name="T19" fmla="*/ 15220 h 284"/>
                              <a:gd name="T20" fmla="+- 0 10159 10063"/>
                              <a:gd name="T21" fmla="*/ T20 w 127"/>
                              <a:gd name="T22" fmla="+- 0 15368 15154"/>
                              <a:gd name="T23" fmla="*/ 15368 h 284"/>
                              <a:gd name="T24" fmla="+- 0 10153 10063"/>
                              <a:gd name="T25" fmla="*/ T24 w 127"/>
                              <a:gd name="T26" fmla="+- 0 15392 15154"/>
                              <a:gd name="T27" fmla="*/ 15392 h 284"/>
                              <a:gd name="T28" fmla="+- 0 10138 10063"/>
                              <a:gd name="T29" fmla="*/ T28 w 127"/>
                              <a:gd name="T30" fmla="+- 0 15406 15154"/>
                              <a:gd name="T31" fmla="*/ 15406 h 284"/>
                              <a:gd name="T32" fmla="+- 0 10178 10063"/>
                              <a:gd name="T33" fmla="*/ T32 w 127"/>
                              <a:gd name="T34" fmla="+- 0 15406 15154"/>
                              <a:gd name="T35" fmla="*/ 15406 h 284"/>
                              <a:gd name="T36" fmla="+- 0 10184 10063"/>
                              <a:gd name="T37" fmla="*/ T36 w 127"/>
                              <a:gd name="T38" fmla="+- 0 15398 15154"/>
                              <a:gd name="T39" fmla="*/ 15398 h 284"/>
                              <a:gd name="T40" fmla="+- 0 10189 10063"/>
                              <a:gd name="T41" fmla="*/ T40 w 127"/>
                              <a:gd name="T42" fmla="+- 0 15378 15154"/>
                              <a:gd name="T43" fmla="*/ 15378 h 284"/>
                              <a:gd name="T44" fmla="+- 0 10190 10063"/>
                              <a:gd name="T45" fmla="*/ T44 w 127"/>
                              <a:gd name="T46" fmla="+- 0 15223 15154"/>
                              <a:gd name="T47" fmla="*/ 15223 h 284"/>
                              <a:gd name="T48" fmla="+- 0 10186 10063"/>
                              <a:gd name="T49" fmla="*/ T48 w 127"/>
                              <a:gd name="T50" fmla="+- 0 15199 15154"/>
                              <a:gd name="T51" fmla="*/ 15199 h 284"/>
                              <a:gd name="T52" fmla="+- 0 10179 10063"/>
                              <a:gd name="T53" fmla="*/ T52 w 127"/>
                              <a:gd name="T54" fmla="+- 0 15185 15154"/>
                              <a:gd name="T55" fmla="*/ 15185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7" h="284">
                                <a:moveTo>
                                  <a:pt x="116" y="31"/>
                                </a:moveTo>
                                <a:lnTo>
                                  <a:pt x="51" y="31"/>
                                </a:lnTo>
                                <a:lnTo>
                                  <a:pt x="75" y="34"/>
                                </a:lnTo>
                                <a:lnTo>
                                  <a:pt x="90" y="47"/>
                                </a:lnTo>
                                <a:lnTo>
                                  <a:pt x="96" y="66"/>
                                </a:lnTo>
                                <a:lnTo>
                                  <a:pt x="96" y="214"/>
                                </a:lnTo>
                                <a:lnTo>
                                  <a:pt x="90" y="238"/>
                                </a:lnTo>
                                <a:lnTo>
                                  <a:pt x="75" y="252"/>
                                </a:lnTo>
                                <a:lnTo>
                                  <a:pt x="115" y="252"/>
                                </a:lnTo>
                                <a:lnTo>
                                  <a:pt x="121" y="244"/>
                                </a:lnTo>
                                <a:lnTo>
                                  <a:pt x="126" y="224"/>
                                </a:lnTo>
                                <a:lnTo>
                                  <a:pt x="127" y="69"/>
                                </a:lnTo>
                                <a:lnTo>
                                  <a:pt x="123" y="45"/>
                                </a:lnTo>
                                <a:lnTo>
                                  <a:pt x="116" y="3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 name="Group 13"/>
                      <wpg:cNvGrpSpPr>
                        <a:grpSpLocks/>
                      </wpg:cNvGrpSpPr>
                      <wpg:grpSpPr bwMode="auto">
                        <a:xfrm>
                          <a:off x="10100" y="15209"/>
                          <a:ext cx="53" cy="182"/>
                          <a:chOff x="10100" y="15209"/>
                          <a:chExt cx="53" cy="182"/>
                        </a:xfrm>
                      </wpg:grpSpPr>
                      <wps:wsp>
                        <wps:cNvPr id="39" name="Freeform 16"/>
                        <wps:cNvSpPr>
                          <a:spLocks/>
                        </wps:cNvSpPr>
                        <wps:spPr bwMode="auto">
                          <a:xfrm>
                            <a:off x="10100" y="15209"/>
                            <a:ext cx="53" cy="182"/>
                          </a:xfrm>
                          <a:custGeom>
                            <a:avLst/>
                            <a:gdLst>
                              <a:gd name="T0" fmla="+- 0 10105 10100"/>
                              <a:gd name="T1" fmla="*/ T0 w 53"/>
                              <a:gd name="T2" fmla="+- 0 15214 15209"/>
                              <a:gd name="T3" fmla="*/ 15214 h 182"/>
                              <a:gd name="T4" fmla="+- 0 10109 10100"/>
                              <a:gd name="T5" fmla="*/ T4 w 53"/>
                              <a:gd name="T6" fmla="+- 0 15225 15209"/>
                              <a:gd name="T7" fmla="*/ 15225 h 182"/>
                              <a:gd name="T8" fmla="+- 0 10110 10100"/>
                              <a:gd name="T9" fmla="*/ T8 w 53"/>
                              <a:gd name="T10" fmla="+- 0 15230 15209"/>
                              <a:gd name="T11" fmla="*/ 15230 h 182"/>
                              <a:gd name="T12" fmla="+- 0 10111 10100"/>
                              <a:gd name="T13" fmla="*/ T12 w 53"/>
                              <a:gd name="T14" fmla="+- 0 15237 15209"/>
                              <a:gd name="T15" fmla="*/ 15237 h 182"/>
                              <a:gd name="T16" fmla="+- 0 10112 10100"/>
                              <a:gd name="T17" fmla="*/ T16 w 53"/>
                              <a:gd name="T18" fmla="+- 0 15255 15209"/>
                              <a:gd name="T19" fmla="*/ 15255 h 182"/>
                              <a:gd name="T20" fmla="+- 0 10118 10100"/>
                              <a:gd name="T21" fmla="*/ T20 w 53"/>
                              <a:gd name="T22" fmla="+- 0 15268 15209"/>
                              <a:gd name="T23" fmla="*/ 15268 h 182"/>
                              <a:gd name="T24" fmla="+- 0 10115 10100"/>
                              <a:gd name="T25" fmla="*/ T24 w 53"/>
                              <a:gd name="T26" fmla="+- 0 15273 15209"/>
                              <a:gd name="T27" fmla="*/ 15273 h 182"/>
                              <a:gd name="T28" fmla="+- 0 10111 10100"/>
                              <a:gd name="T29" fmla="*/ T28 w 53"/>
                              <a:gd name="T30" fmla="+- 0 15283 15209"/>
                              <a:gd name="T31" fmla="*/ 15283 h 182"/>
                              <a:gd name="T32" fmla="+- 0 10118 10100"/>
                              <a:gd name="T33" fmla="*/ T32 w 53"/>
                              <a:gd name="T34" fmla="+- 0 15294 15209"/>
                              <a:gd name="T35" fmla="*/ 15294 h 182"/>
                              <a:gd name="T36" fmla="+- 0 10116 10100"/>
                              <a:gd name="T37" fmla="*/ T36 w 53"/>
                              <a:gd name="T38" fmla="+- 0 15296 15209"/>
                              <a:gd name="T39" fmla="*/ 15296 h 182"/>
                              <a:gd name="T40" fmla="+- 0 10117 10100"/>
                              <a:gd name="T41" fmla="*/ T40 w 53"/>
                              <a:gd name="T42" fmla="+- 0 15311 15209"/>
                              <a:gd name="T43" fmla="*/ 15311 h 182"/>
                              <a:gd name="T44" fmla="+- 0 10118 10100"/>
                              <a:gd name="T45" fmla="*/ T44 w 53"/>
                              <a:gd name="T46" fmla="+- 0 15320 15209"/>
                              <a:gd name="T47" fmla="*/ 15320 h 182"/>
                              <a:gd name="T48" fmla="+- 0 10121 10100"/>
                              <a:gd name="T49" fmla="*/ T48 w 53"/>
                              <a:gd name="T50" fmla="+- 0 15330 15209"/>
                              <a:gd name="T51" fmla="*/ 15330 h 182"/>
                              <a:gd name="T52" fmla="+- 0 10119 10100"/>
                              <a:gd name="T53" fmla="*/ T52 w 53"/>
                              <a:gd name="T54" fmla="+- 0 15335 15209"/>
                              <a:gd name="T55" fmla="*/ 15335 h 182"/>
                              <a:gd name="T56" fmla="+- 0 10113 10100"/>
                              <a:gd name="T57" fmla="*/ T56 w 53"/>
                              <a:gd name="T58" fmla="+- 0 15340 15209"/>
                              <a:gd name="T59" fmla="*/ 15340 h 182"/>
                              <a:gd name="T60" fmla="+- 0 10108 10100"/>
                              <a:gd name="T61" fmla="*/ T60 w 53"/>
                              <a:gd name="T62" fmla="+- 0 15347 15209"/>
                              <a:gd name="T63" fmla="*/ 15347 h 182"/>
                              <a:gd name="T64" fmla="+- 0 10108 10100"/>
                              <a:gd name="T65" fmla="*/ T64 w 53"/>
                              <a:gd name="T66" fmla="+- 0 15358 15209"/>
                              <a:gd name="T67" fmla="*/ 15358 h 182"/>
                              <a:gd name="T68" fmla="+- 0 10121 10100"/>
                              <a:gd name="T69" fmla="*/ T68 w 53"/>
                              <a:gd name="T70" fmla="+- 0 15380 15209"/>
                              <a:gd name="T71" fmla="*/ 15380 h 182"/>
                              <a:gd name="T72" fmla="+- 0 10128 10100"/>
                              <a:gd name="T73" fmla="*/ T72 w 53"/>
                              <a:gd name="T74" fmla="+- 0 15391 15209"/>
                              <a:gd name="T75" fmla="*/ 15391 h 182"/>
                              <a:gd name="T76" fmla="+- 0 10129 10100"/>
                              <a:gd name="T77" fmla="*/ T76 w 53"/>
                              <a:gd name="T78" fmla="+- 0 15387 15209"/>
                              <a:gd name="T79" fmla="*/ 15387 h 182"/>
                              <a:gd name="T80" fmla="+- 0 10139 10100"/>
                              <a:gd name="T81" fmla="*/ T80 w 53"/>
                              <a:gd name="T82" fmla="+- 0 15374 15209"/>
                              <a:gd name="T83" fmla="*/ 15374 h 182"/>
                              <a:gd name="T84" fmla="+- 0 10153 10100"/>
                              <a:gd name="T85" fmla="*/ T84 w 53"/>
                              <a:gd name="T86" fmla="+- 0 15348 15209"/>
                              <a:gd name="T87" fmla="*/ 15348 h 182"/>
                              <a:gd name="T88" fmla="+- 0 10139 10100"/>
                              <a:gd name="T89" fmla="*/ T88 w 53"/>
                              <a:gd name="T90" fmla="+- 0 15336 15209"/>
                              <a:gd name="T91" fmla="*/ 15336 h 182"/>
                              <a:gd name="T92" fmla="+- 0 10134 10100"/>
                              <a:gd name="T93" fmla="*/ T92 w 53"/>
                              <a:gd name="T94" fmla="+- 0 15329 15209"/>
                              <a:gd name="T95" fmla="*/ 15329 h 182"/>
                              <a:gd name="T96" fmla="+- 0 10136 10100"/>
                              <a:gd name="T97" fmla="*/ T96 w 53"/>
                              <a:gd name="T98" fmla="+- 0 15320 15209"/>
                              <a:gd name="T99" fmla="*/ 15320 h 182"/>
                              <a:gd name="T100" fmla="+- 0 10141 10100"/>
                              <a:gd name="T101" fmla="*/ T100 w 53"/>
                              <a:gd name="T102" fmla="+- 0 15306 15209"/>
                              <a:gd name="T103" fmla="*/ 15306 h 182"/>
                              <a:gd name="T104" fmla="+- 0 10143 10100"/>
                              <a:gd name="T105" fmla="*/ T104 w 53"/>
                              <a:gd name="T106" fmla="+- 0 15299 15209"/>
                              <a:gd name="T107" fmla="*/ 15299 h 182"/>
                              <a:gd name="T108" fmla="+- 0 10137 10100"/>
                              <a:gd name="T109" fmla="*/ T108 w 53"/>
                              <a:gd name="T110" fmla="+- 0 15294 15209"/>
                              <a:gd name="T111" fmla="*/ 15294 h 182"/>
                              <a:gd name="T112" fmla="+- 0 10137 10100"/>
                              <a:gd name="T113" fmla="*/ T112 w 53"/>
                              <a:gd name="T114" fmla="+- 0 15289 15209"/>
                              <a:gd name="T115" fmla="*/ 15289 h 182"/>
                              <a:gd name="T116" fmla="+- 0 10142 10100"/>
                              <a:gd name="T117" fmla="*/ T116 w 53"/>
                              <a:gd name="T118" fmla="+- 0 15282 15209"/>
                              <a:gd name="T119" fmla="*/ 15282 h 182"/>
                              <a:gd name="T120" fmla="+- 0 10140 10100"/>
                              <a:gd name="T121" fmla="*/ T120 w 53"/>
                              <a:gd name="T122" fmla="+- 0 15275 15209"/>
                              <a:gd name="T123" fmla="*/ 15275 h 182"/>
                              <a:gd name="T124" fmla="+- 0 10138 10100"/>
                              <a:gd name="T125" fmla="*/ T124 w 53"/>
                              <a:gd name="T126" fmla="+- 0 15267 15209"/>
                              <a:gd name="T127" fmla="*/ 15267 h 182"/>
                              <a:gd name="T128" fmla="+- 0 10142 10100"/>
                              <a:gd name="T129" fmla="*/ T128 w 53"/>
                              <a:gd name="T130" fmla="+- 0 15255 15209"/>
                              <a:gd name="T131" fmla="*/ 15255 h 182"/>
                              <a:gd name="T132" fmla="+- 0 10142 10100"/>
                              <a:gd name="T133" fmla="*/ T132 w 53"/>
                              <a:gd name="T134" fmla="+- 0 15248 15209"/>
                              <a:gd name="T135" fmla="*/ 15248 h 182"/>
                              <a:gd name="T136" fmla="+- 0 10129 10100"/>
                              <a:gd name="T137" fmla="*/ T136 w 53"/>
                              <a:gd name="T138" fmla="+- 0 15237 15209"/>
                              <a:gd name="T139" fmla="*/ 15237 h 182"/>
                              <a:gd name="T140" fmla="+- 0 10116 10100"/>
                              <a:gd name="T141" fmla="*/ T140 w 53"/>
                              <a:gd name="T142" fmla="+- 0 15235 15209"/>
                              <a:gd name="T143" fmla="*/ 15235 h 182"/>
                              <a:gd name="T144" fmla="+- 0 10116 10100"/>
                              <a:gd name="T145" fmla="*/ T144 w 53"/>
                              <a:gd name="T146" fmla="+- 0 15230 15209"/>
                              <a:gd name="T147" fmla="*/ 15230 h 182"/>
                              <a:gd name="T148" fmla="+- 0 10118 10100"/>
                              <a:gd name="T149" fmla="*/ T148 w 53"/>
                              <a:gd name="T150" fmla="+- 0 15223 15209"/>
                              <a:gd name="T151" fmla="*/ 15223 h 182"/>
                              <a:gd name="T152" fmla="+- 0 10117 10100"/>
                              <a:gd name="T153" fmla="*/ T152 w 53"/>
                              <a:gd name="T154" fmla="+- 0 15219 15209"/>
                              <a:gd name="T155" fmla="*/ 15219 h 182"/>
                              <a:gd name="T156" fmla="+- 0 10113 10100"/>
                              <a:gd name="T157" fmla="*/ T156 w 53"/>
                              <a:gd name="T158" fmla="+- 0 15212 15209"/>
                              <a:gd name="T159" fmla="*/ 15212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3" h="182">
                                <a:moveTo>
                                  <a:pt x="0" y="0"/>
                                </a:moveTo>
                                <a:lnTo>
                                  <a:pt x="5" y="5"/>
                                </a:lnTo>
                                <a:lnTo>
                                  <a:pt x="12" y="15"/>
                                </a:lnTo>
                                <a:lnTo>
                                  <a:pt x="9" y="16"/>
                                </a:lnTo>
                                <a:lnTo>
                                  <a:pt x="10" y="20"/>
                                </a:lnTo>
                                <a:lnTo>
                                  <a:pt x="10" y="21"/>
                                </a:lnTo>
                                <a:lnTo>
                                  <a:pt x="11" y="23"/>
                                </a:lnTo>
                                <a:lnTo>
                                  <a:pt x="11" y="28"/>
                                </a:lnTo>
                                <a:lnTo>
                                  <a:pt x="11" y="35"/>
                                </a:lnTo>
                                <a:lnTo>
                                  <a:pt x="12" y="46"/>
                                </a:lnTo>
                                <a:lnTo>
                                  <a:pt x="15" y="52"/>
                                </a:lnTo>
                                <a:lnTo>
                                  <a:pt x="18" y="59"/>
                                </a:lnTo>
                                <a:lnTo>
                                  <a:pt x="17" y="62"/>
                                </a:lnTo>
                                <a:lnTo>
                                  <a:pt x="15" y="64"/>
                                </a:lnTo>
                                <a:lnTo>
                                  <a:pt x="13" y="67"/>
                                </a:lnTo>
                                <a:lnTo>
                                  <a:pt x="11" y="74"/>
                                </a:lnTo>
                                <a:lnTo>
                                  <a:pt x="19" y="82"/>
                                </a:lnTo>
                                <a:lnTo>
                                  <a:pt x="18" y="85"/>
                                </a:lnTo>
                                <a:lnTo>
                                  <a:pt x="18" y="87"/>
                                </a:lnTo>
                                <a:lnTo>
                                  <a:pt x="16" y="87"/>
                                </a:lnTo>
                                <a:lnTo>
                                  <a:pt x="9" y="91"/>
                                </a:lnTo>
                                <a:lnTo>
                                  <a:pt x="17" y="102"/>
                                </a:lnTo>
                                <a:lnTo>
                                  <a:pt x="20" y="110"/>
                                </a:lnTo>
                                <a:lnTo>
                                  <a:pt x="18" y="111"/>
                                </a:lnTo>
                                <a:lnTo>
                                  <a:pt x="20" y="117"/>
                                </a:lnTo>
                                <a:lnTo>
                                  <a:pt x="21" y="121"/>
                                </a:lnTo>
                                <a:lnTo>
                                  <a:pt x="19" y="125"/>
                                </a:lnTo>
                                <a:lnTo>
                                  <a:pt x="19" y="126"/>
                                </a:lnTo>
                                <a:lnTo>
                                  <a:pt x="16" y="129"/>
                                </a:lnTo>
                                <a:lnTo>
                                  <a:pt x="13" y="131"/>
                                </a:lnTo>
                                <a:lnTo>
                                  <a:pt x="11" y="134"/>
                                </a:lnTo>
                                <a:lnTo>
                                  <a:pt x="8" y="138"/>
                                </a:lnTo>
                                <a:lnTo>
                                  <a:pt x="7" y="144"/>
                                </a:lnTo>
                                <a:lnTo>
                                  <a:pt x="8" y="149"/>
                                </a:lnTo>
                                <a:lnTo>
                                  <a:pt x="14" y="162"/>
                                </a:lnTo>
                                <a:lnTo>
                                  <a:pt x="21" y="171"/>
                                </a:lnTo>
                                <a:lnTo>
                                  <a:pt x="24" y="174"/>
                                </a:lnTo>
                                <a:lnTo>
                                  <a:pt x="28" y="182"/>
                                </a:lnTo>
                                <a:lnTo>
                                  <a:pt x="28" y="181"/>
                                </a:lnTo>
                                <a:lnTo>
                                  <a:pt x="29" y="178"/>
                                </a:lnTo>
                                <a:lnTo>
                                  <a:pt x="33" y="174"/>
                                </a:lnTo>
                                <a:lnTo>
                                  <a:pt x="39" y="165"/>
                                </a:lnTo>
                                <a:lnTo>
                                  <a:pt x="46" y="157"/>
                                </a:lnTo>
                                <a:lnTo>
                                  <a:pt x="53" y="139"/>
                                </a:lnTo>
                                <a:lnTo>
                                  <a:pt x="43" y="134"/>
                                </a:lnTo>
                                <a:lnTo>
                                  <a:pt x="39" y="127"/>
                                </a:lnTo>
                                <a:lnTo>
                                  <a:pt x="36" y="126"/>
                                </a:lnTo>
                                <a:lnTo>
                                  <a:pt x="34" y="120"/>
                                </a:lnTo>
                                <a:lnTo>
                                  <a:pt x="36" y="115"/>
                                </a:lnTo>
                                <a:lnTo>
                                  <a:pt x="36" y="111"/>
                                </a:lnTo>
                                <a:lnTo>
                                  <a:pt x="39" y="105"/>
                                </a:lnTo>
                                <a:lnTo>
                                  <a:pt x="41" y="97"/>
                                </a:lnTo>
                                <a:lnTo>
                                  <a:pt x="42" y="94"/>
                                </a:lnTo>
                                <a:lnTo>
                                  <a:pt x="43" y="90"/>
                                </a:lnTo>
                                <a:lnTo>
                                  <a:pt x="41" y="89"/>
                                </a:lnTo>
                                <a:lnTo>
                                  <a:pt x="37" y="85"/>
                                </a:lnTo>
                                <a:lnTo>
                                  <a:pt x="37" y="84"/>
                                </a:lnTo>
                                <a:lnTo>
                                  <a:pt x="37" y="80"/>
                                </a:lnTo>
                                <a:lnTo>
                                  <a:pt x="40" y="78"/>
                                </a:lnTo>
                                <a:lnTo>
                                  <a:pt x="42" y="73"/>
                                </a:lnTo>
                                <a:lnTo>
                                  <a:pt x="43" y="71"/>
                                </a:lnTo>
                                <a:lnTo>
                                  <a:pt x="40" y="66"/>
                                </a:lnTo>
                                <a:lnTo>
                                  <a:pt x="40" y="63"/>
                                </a:lnTo>
                                <a:lnTo>
                                  <a:pt x="38" y="58"/>
                                </a:lnTo>
                                <a:lnTo>
                                  <a:pt x="40" y="53"/>
                                </a:lnTo>
                                <a:lnTo>
                                  <a:pt x="42" y="46"/>
                                </a:lnTo>
                                <a:lnTo>
                                  <a:pt x="42" y="44"/>
                                </a:lnTo>
                                <a:lnTo>
                                  <a:pt x="42" y="39"/>
                                </a:lnTo>
                                <a:lnTo>
                                  <a:pt x="43" y="28"/>
                                </a:lnTo>
                                <a:lnTo>
                                  <a:pt x="29" y="28"/>
                                </a:lnTo>
                                <a:lnTo>
                                  <a:pt x="27" y="26"/>
                                </a:lnTo>
                                <a:lnTo>
                                  <a:pt x="16" y="26"/>
                                </a:lnTo>
                                <a:lnTo>
                                  <a:pt x="16" y="25"/>
                                </a:lnTo>
                                <a:lnTo>
                                  <a:pt x="16" y="21"/>
                                </a:lnTo>
                                <a:lnTo>
                                  <a:pt x="18" y="17"/>
                                </a:lnTo>
                                <a:lnTo>
                                  <a:pt x="18" y="14"/>
                                </a:lnTo>
                                <a:lnTo>
                                  <a:pt x="19" y="11"/>
                                </a:lnTo>
                                <a:lnTo>
                                  <a:pt x="17" y="10"/>
                                </a:lnTo>
                                <a:lnTo>
                                  <a:pt x="15" y="6"/>
                                </a:lnTo>
                                <a:lnTo>
                                  <a:pt x="13" y="3"/>
                                </a:lnTo>
                                <a:lnTo>
                                  <a:pt x="0"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5"/>
                        <wps:cNvSpPr>
                          <a:spLocks/>
                        </wps:cNvSpPr>
                        <wps:spPr bwMode="auto">
                          <a:xfrm>
                            <a:off x="10100" y="15209"/>
                            <a:ext cx="53" cy="182"/>
                          </a:xfrm>
                          <a:custGeom>
                            <a:avLst/>
                            <a:gdLst>
                              <a:gd name="T0" fmla="+- 0 10140 10100"/>
                              <a:gd name="T1" fmla="*/ T0 w 53"/>
                              <a:gd name="T2" fmla="+- 0 15210 15209"/>
                              <a:gd name="T3" fmla="*/ 15210 h 182"/>
                              <a:gd name="T4" fmla="+- 0 10135 10100"/>
                              <a:gd name="T5" fmla="*/ T4 w 53"/>
                              <a:gd name="T6" fmla="+- 0 15223 15209"/>
                              <a:gd name="T7" fmla="*/ 15223 h 182"/>
                              <a:gd name="T8" fmla="+- 0 10136 10100"/>
                              <a:gd name="T9" fmla="*/ T8 w 53"/>
                              <a:gd name="T10" fmla="+- 0 15229 15209"/>
                              <a:gd name="T11" fmla="*/ 15229 h 182"/>
                              <a:gd name="T12" fmla="+- 0 10138 10100"/>
                              <a:gd name="T13" fmla="*/ T12 w 53"/>
                              <a:gd name="T14" fmla="+- 0 15232 15209"/>
                              <a:gd name="T15" fmla="*/ 15232 h 182"/>
                              <a:gd name="T16" fmla="+- 0 10137 10100"/>
                              <a:gd name="T17" fmla="*/ T16 w 53"/>
                              <a:gd name="T18" fmla="+- 0 15234 15209"/>
                              <a:gd name="T19" fmla="*/ 15234 h 182"/>
                              <a:gd name="T20" fmla="+- 0 10135 10100"/>
                              <a:gd name="T21" fmla="*/ T20 w 53"/>
                              <a:gd name="T22" fmla="+- 0 15237 15209"/>
                              <a:gd name="T23" fmla="*/ 15237 h 182"/>
                              <a:gd name="T24" fmla="+- 0 10134 10100"/>
                              <a:gd name="T25" fmla="*/ T24 w 53"/>
                              <a:gd name="T26" fmla="+- 0 15237 15209"/>
                              <a:gd name="T27" fmla="*/ 15237 h 182"/>
                              <a:gd name="T28" fmla="+- 0 10143 10100"/>
                              <a:gd name="T29" fmla="*/ T28 w 53"/>
                              <a:gd name="T30" fmla="+- 0 15237 15209"/>
                              <a:gd name="T31" fmla="*/ 15237 h 182"/>
                              <a:gd name="T32" fmla="+- 0 10143 10100"/>
                              <a:gd name="T33" fmla="*/ T32 w 53"/>
                              <a:gd name="T34" fmla="+- 0 15235 15209"/>
                              <a:gd name="T35" fmla="*/ 15235 h 182"/>
                              <a:gd name="T36" fmla="+- 0 10143 10100"/>
                              <a:gd name="T37" fmla="*/ T36 w 53"/>
                              <a:gd name="T38" fmla="+- 0 15225 15209"/>
                              <a:gd name="T39" fmla="*/ 15225 h 182"/>
                              <a:gd name="T40" fmla="+- 0 10147 10100"/>
                              <a:gd name="T41" fmla="*/ T40 w 53"/>
                              <a:gd name="T42" fmla="+- 0 15219 15209"/>
                              <a:gd name="T43" fmla="*/ 15219 h 182"/>
                              <a:gd name="T44" fmla="+- 0 10150 10100"/>
                              <a:gd name="T45" fmla="*/ T44 w 53"/>
                              <a:gd name="T46" fmla="+- 0 15212 15209"/>
                              <a:gd name="T47" fmla="*/ 15212 h 182"/>
                              <a:gd name="T48" fmla="+- 0 10153 10100"/>
                              <a:gd name="T49" fmla="*/ T48 w 53"/>
                              <a:gd name="T50" fmla="+- 0 15210 15209"/>
                              <a:gd name="T51" fmla="*/ 15210 h 182"/>
                              <a:gd name="T52" fmla="+- 0 10140 10100"/>
                              <a:gd name="T53" fmla="*/ T52 w 53"/>
                              <a:gd name="T54" fmla="+- 0 15210 15209"/>
                              <a:gd name="T55" fmla="*/ 15210 h 1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3" h="182">
                                <a:moveTo>
                                  <a:pt x="40" y="1"/>
                                </a:moveTo>
                                <a:lnTo>
                                  <a:pt x="35" y="14"/>
                                </a:lnTo>
                                <a:lnTo>
                                  <a:pt x="36" y="20"/>
                                </a:lnTo>
                                <a:lnTo>
                                  <a:pt x="38" y="23"/>
                                </a:lnTo>
                                <a:lnTo>
                                  <a:pt x="37" y="25"/>
                                </a:lnTo>
                                <a:lnTo>
                                  <a:pt x="35" y="28"/>
                                </a:lnTo>
                                <a:lnTo>
                                  <a:pt x="34" y="28"/>
                                </a:lnTo>
                                <a:lnTo>
                                  <a:pt x="43" y="28"/>
                                </a:lnTo>
                                <a:lnTo>
                                  <a:pt x="43" y="26"/>
                                </a:lnTo>
                                <a:lnTo>
                                  <a:pt x="43" y="16"/>
                                </a:lnTo>
                                <a:lnTo>
                                  <a:pt x="47" y="10"/>
                                </a:lnTo>
                                <a:lnTo>
                                  <a:pt x="50" y="3"/>
                                </a:lnTo>
                                <a:lnTo>
                                  <a:pt x="53" y="1"/>
                                </a:lnTo>
                                <a:lnTo>
                                  <a:pt x="40" y="1"/>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4"/>
                        <wps:cNvSpPr>
                          <a:spLocks/>
                        </wps:cNvSpPr>
                        <wps:spPr bwMode="auto">
                          <a:xfrm>
                            <a:off x="10100" y="15209"/>
                            <a:ext cx="53" cy="182"/>
                          </a:xfrm>
                          <a:custGeom>
                            <a:avLst/>
                            <a:gdLst>
                              <a:gd name="T0" fmla="+- 0 10125 10100"/>
                              <a:gd name="T1" fmla="*/ T0 w 53"/>
                              <a:gd name="T2" fmla="+- 0 15232 15209"/>
                              <a:gd name="T3" fmla="*/ 15232 h 182"/>
                              <a:gd name="T4" fmla="+- 0 10119 10100"/>
                              <a:gd name="T5" fmla="*/ T4 w 53"/>
                              <a:gd name="T6" fmla="+- 0 15233 15209"/>
                              <a:gd name="T7" fmla="*/ 15233 h 182"/>
                              <a:gd name="T8" fmla="+- 0 10116 10100"/>
                              <a:gd name="T9" fmla="*/ T8 w 53"/>
                              <a:gd name="T10" fmla="+- 0 15235 15209"/>
                              <a:gd name="T11" fmla="*/ 15235 h 182"/>
                              <a:gd name="T12" fmla="+- 0 10127 10100"/>
                              <a:gd name="T13" fmla="*/ T12 w 53"/>
                              <a:gd name="T14" fmla="+- 0 15235 15209"/>
                              <a:gd name="T15" fmla="*/ 15235 h 182"/>
                              <a:gd name="T16" fmla="+- 0 10125 10100"/>
                              <a:gd name="T17" fmla="*/ T16 w 53"/>
                              <a:gd name="T18" fmla="+- 0 15232 15209"/>
                              <a:gd name="T19" fmla="*/ 15232 h 182"/>
                            </a:gdLst>
                            <a:ahLst/>
                            <a:cxnLst>
                              <a:cxn ang="0">
                                <a:pos x="T1" y="T3"/>
                              </a:cxn>
                              <a:cxn ang="0">
                                <a:pos x="T5" y="T7"/>
                              </a:cxn>
                              <a:cxn ang="0">
                                <a:pos x="T9" y="T11"/>
                              </a:cxn>
                              <a:cxn ang="0">
                                <a:pos x="T13" y="T15"/>
                              </a:cxn>
                              <a:cxn ang="0">
                                <a:pos x="T17" y="T19"/>
                              </a:cxn>
                            </a:cxnLst>
                            <a:rect l="0" t="0" r="r" b="b"/>
                            <a:pathLst>
                              <a:path w="53" h="182">
                                <a:moveTo>
                                  <a:pt x="25" y="23"/>
                                </a:moveTo>
                                <a:lnTo>
                                  <a:pt x="19" y="24"/>
                                </a:lnTo>
                                <a:lnTo>
                                  <a:pt x="16" y="26"/>
                                </a:lnTo>
                                <a:lnTo>
                                  <a:pt x="27" y="26"/>
                                </a:lnTo>
                                <a:lnTo>
                                  <a:pt x="25" y="23"/>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A7433CC" id="Group 16" o:spid="_x0000_s1026" style="position:absolute;margin-left:480.4pt;margin-top:756.5pt;width:38.6pt;height:15.9pt;z-index:-251657216;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">
              <v:group id="Group 34" o:spid="_x0000_s1027" style="position:absolute;left:9618;top:15155;width:135;height:248" coordorigin="9618,15155"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37" o:spid="_x0000_s1028"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1029"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" path="m135,138r-55,l80,196r,6l131,202r2,-6l133,195r2,-28l135,138xe" fillcolor="#221d1f" stroked="f">
                  <v:path arrowok="t" o:connecttype="custom" o:connectlocs="135,15293;80,15293;80,15351;80,15357;131,15357;133,15351;133,15350;135,15322;135,15293" o:connectangles="0,0,0,0,0,0,0,0,0"/>
                </v:shape>
                <v:shape id="Freeform 35" o:spid="_x0000_s1030"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" path="m132,46r-52,l80,52r,46l135,98,134,73,132,46xe" fillcolor="#221d1f" stroked="f">
                  <v:path arrowok="t" o:connecttype="custom" o:connectlocs="132,15201;80,15201;80,15207;80,15253;135,15253;134,15228;132,15201" o:connectangles="0,0,0,0,0,0,0"/>
                </v:shape>
              </v:group>
              <v:group id="Group 30" o:spid="_x0000_s1031" style="position:absolute;left:9765;top:15158;width:133;height:242" coordorigin="9765,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33" o:spid="_x0000_s1032"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1033"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" path="m132,202r-53,l79,242r53,l132,202xe" fillcolor="#221d1f" stroked="f">
                  <v:path arrowok="t" o:connecttype="custom" o:connectlocs="132,15360;79,15360;79,15400;132,15400;132,15360" o:connectangles="0,0,0,0,0"/>
                </v:shape>
                <v:shape id="Freeform 31" o:spid="_x0000_s1034"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1035" style="position:absolute;left:9914;top:15158;width:137;height:242" coordorigin="9914,15158"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9" o:spid="_x0000_s1036"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1037"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" path="m118,133r-51,l81,242r55,l118,133xe" fillcolor="#221d1f" stroked="f">
                  <v:path arrowok="t" o:connecttype="custom" o:connectlocs="118,15291;67,15291;81,15400;136,15400;118,15291" o:connectangles="0,0,0,0,0"/>
                </v:shape>
                <v:shape id="Freeform 27" o:spid="_x0000_s1038"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" path="m129,43r-53,l81,50r,36l77,92r55,l133,90,132,57,129,43xe" fillcolor="#221d1f" stroked="f">
                  <v:path arrowok="t" o:connecttype="custom" o:connectlocs="129,15201;76,15201;81,15208;81,15244;77,15250;132,15250;133,15248;132,15215;129,15201" o:connectangles="0,0,0,0,0,0,0,0,0"/>
                </v:shape>
              </v:group>
              <v:group id="Group 24" o:spid="_x0000_s1039" style="position:absolute;left:10210;top:15377;width:109;height:2" coordorigin="10210,15377"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25" o:spid="_x0000_s1040" style="position:absolute;left:10210;top:15377;width:109;height:2;visibility:visible;mso-wrap-style:square;v-text-anchor:top"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" path="m,l109,e" filled="f" strokecolor="#221d1f" strokeweight="2.4pt">
                  <v:path arrowok="t" o:connecttype="custom" o:connectlocs="0,0;109,0" o:connectangles="0,0"/>
                </v:shape>
              </v:group>
              <v:group id="Group 22" o:spid="_x0000_s1041" style="position:absolute;left:10237;top:15158;width:2;height:196" coordorigin="10237,15158"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3" o:spid="_x0000_s1042" style="position:absolute;left:10237;top:15158;width:2;height:196;visibility:visible;mso-wrap-style:square;v-text-anchor:top"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" path="m,l,196e" filled="f" strokecolor="#221d1f" strokeweight=".97756mm">
                  <v:path arrowok="t" o:connecttype="custom" o:connectlocs="0,15158;0,15354" o:connectangles="0,0"/>
                </v:shape>
              </v:group>
              <v:group id="Group 20" o:spid="_x0000_s1043" style="position:absolute;left:10352;top:15158;width:2;height:242" coordorigin="10352,15158"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1" o:spid="_x0000_s1044" style="position:absolute;left:10352;top:15158;width:2;height:24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" path="m,l,242e" filled="f" strokecolor="#221d1f" strokeweight=".97756mm">
                  <v:path arrowok="t" o:connecttype="custom" o:connectlocs="0,15158;0,15400" o:connectangles="0,0"/>
                </v:shape>
              </v:group>
              <v:group id="Group 17" o:spid="_x0000_s1045" style="position:absolute;left:10063;top:15154;width:127;height:284" coordorigin="10063,15154"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19" o:spid="_x0000_s1046"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1047"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1048" style="position:absolute;left:10100;top:15209;width:53;height:182" coordorigin="10100,15209"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Freeform 16" o:spid="_x0000_s1049"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1050"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1051"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" path="m25,23r-6,1l16,26r11,l25,23xe" fillcolor="#221d1f" stroked="f">
                  <v:path arrowok="t" o:connecttype="custom" o:connectlocs="25,15232;19,15233;16,15235;27,15235;25,15232" o:connectangles="0,0,0,0,0"/>
                </v:shape>
              </v:group>
              <w10:wrap anchorx="page" anchory="page"/>
            </v:group>
          </w:pict>
        </mc:Fallback>
      </mc:AlternateContent>
    </w:r>
    <w:r>
      <w:rPr>
        <w:noProof/>
      </w:rPr>
      <mc:AlternateContent>
        <mc:Choice Requires="wpg">
          <w:drawing>
            <wp:anchor distT="0" distB="0" distL="114300" distR="114300" simplePos="0" relativeHeight="251660288" behindDoc="1" locked="0" layoutInCell="1" allowOverlap="1">
              <wp:simplePos x="0" y="0"/>
              <wp:positionH relativeFrom="page">
                <wp:posOffset>6598920</wp:posOffset>
              </wp:positionH>
              <wp:positionV relativeFrom="page">
                <wp:posOffset>9618980</wp:posOffset>
              </wp:positionV>
              <wp:extent cx="192405" cy="1663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405" cy="166370"/>
                        <a:chOff x="10392" y="15148"/>
                        <a:chExt cx="303" cy="262"/>
                      </a:xfrm>
                    </wpg:grpSpPr>
                    <wpg:grpSp>
                      <wpg:cNvPr id="8" name="Group 8"/>
                      <wpg:cNvGrpSpPr>
                        <a:grpSpLocks/>
                      </wpg:cNvGrpSpPr>
                      <wpg:grpSpPr bwMode="auto">
                        <a:xfrm>
                          <a:off x="10402" y="15158"/>
                          <a:ext cx="133" cy="242"/>
                          <a:chOff x="10402" y="15158"/>
                          <a:chExt cx="133" cy="242"/>
                        </a:xfrm>
                      </wpg:grpSpPr>
                      <wps:wsp>
                        <wps:cNvPr id="9" name="Freeform 11"/>
                        <wps:cNvSpPr>
                          <a:spLocks/>
                        </wps:cNvSpPr>
                        <wps:spPr bwMode="auto">
                          <a:xfrm>
                            <a:off x="10402" y="15158"/>
                            <a:ext cx="133" cy="242"/>
                          </a:xfrm>
                          <a:custGeom>
                            <a:avLst/>
                            <a:gdLst>
                              <a:gd name="T0" fmla="+- 0 10451 10402"/>
                              <a:gd name="T1" fmla="*/ T0 w 133"/>
                              <a:gd name="T2" fmla="+- 0 15158 15158"/>
                              <a:gd name="T3" fmla="*/ 15158 h 242"/>
                              <a:gd name="T4" fmla="+- 0 10402 10402"/>
                              <a:gd name="T5" fmla="*/ T4 w 133"/>
                              <a:gd name="T6" fmla="+- 0 15158 15158"/>
                              <a:gd name="T7" fmla="*/ 15158 h 242"/>
                              <a:gd name="T8" fmla="+- 0 10402 10402"/>
                              <a:gd name="T9" fmla="*/ T8 w 133"/>
                              <a:gd name="T10" fmla="+- 0 15400 15158"/>
                              <a:gd name="T11" fmla="*/ 15400 h 242"/>
                              <a:gd name="T12" fmla="+- 0 10455 10402"/>
                              <a:gd name="T13" fmla="*/ T12 w 133"/>
                              <a:gd name="T14" fmla="+- 0 15400 15158"/>
                              <a:gd name="T15" fmla="*/ 15400 h 242"/>
                              <a:gd name="T16" fmla="+- 0 10462 10402"/>
                              <a:gd name="T17" fmla="*/ T16 w 133"/>
                              <a:gd name="T18" fmla="+- 0 15254 15158"/>
                              <a:gd name="T19" fmla="*/ 15254 h 242"/>
                              <a:gd name="T20" fmla="+- 0 10535 10402"/>
                              <a:gd name="T21" fmla="*/ T20 w 133"/>
                              <a:gd name="T22" fmla="+- 0 15254 15158"/>
                              <a:gd name="T23" fmla="*/ 15254 h 242"/>
                              <a:gd name="T24" fmla="+- 0 10535 10402"/>
                              <a:gd name="T25" fmla="*/ T24 w 133"/>
                              <a:gd name="T26" fmla="+- 0 15210 15158"/>
                              <a:gd name="T27" fmla="*/ 15210 h 242"/>
                              <a:gd name="T28" fmla="+- 0 10477 10402"/>
                              <a:gd name="T29" fmla="*/ T28 w 133"/>
                              <a:gd name="T30" fmla="+- 0 15210 15158"/>
                              <a:gd name="T31" fmla="*/ 15210 h 242"/>
                              <a:gd name="T32" fmla="+- 0 10468 10402"/>
                              <a:gd name="T33" fmla="*/ T32 w 133"/>
                              <a:gd name="T34" fmla="+- 0 15190 15158"/>
                              <a:gd name="T35" fmla="*/ 15190 h 242"/>
                              <a:gd name="T36" fmla="+- 0 10460 10402"/>
                              <a:gd name="T37" fmla="*/ T36 w 133"/>
                              <a:gd name="T38" fmla="+- 0 15173 15158"/>
                              <a:gd name="T39" fmla="*/ 15173 h 242"/>
                              <a:gd name="T40" fmla="+- 0 10451 10402"/>
                              <a:gd name="T41" fmla="*/ T40 w 133"/>
                              <a:gd name="T42" fmla="+- 0 15158 15158"/>
                              <a:gd name="T43"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3" h="242">
                                <a:moveTo>
                                  <a:pt x="49" y="0"/>
                                </a:moveTo>
                                <a:lnTo>
                                  <a:pt x="0" y="0"/>
                                </a:lnTo>
                                <a:lnTo>
                                  <a:pt x="0" y="242"/>
                                </a:lnTo>
                                <a:lnTo>
                                  <a:pt x="53" y="242"/>
                                </a:lnTo>
                                <a:lnTo>
                                  <a:pt x="60" y="96"/>
                                </a:lnTo>
                                <a:lnTo>
                                  <a:pt x="133" y="96"/>
                                </a:lnTo>
                                <a:lnTo>
                                  <a:pt x="133" y="52"/>
                                </a:lnTo>
                                <a:lnTo>
                                  <a:pt x="75" y="52"/>
                                </a:lnTo>
                                <a:lnTo>
                                  <a:pt x="66" y="32"/>
                                </a:lnTo>
                                <a:lnTo>
                                  <a:pt x="58" y="15"/>
                                </a:lnTo>
                                <a:lnTo>
                                  <a:pt x="49"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10402" y="15158"/>
                            <a:ext cx="133" cy="242"/>
                          </a:xfrm>
                          <a:custGeom>
                            <a:avLst/>
                            <a:gdLst>
                              <a:gd name="T0" fmla="+- 0 10535 10402"/>
                              <a:gd name="T1" fmla="*/ T0 w 133"/>
                              <a:gd name="T2" fmla="+- 0 15254 15158"/>
                              <a:gd name="T3" fmla="*/ 15254 h 242"/>
                              <a:gd name="T4" fmla="+- 0 10462 10402"/>
                              <a:gd name="T5" fmla="*/ T4 w 133"/>
                              <a:gd name="T6" fmla="+- 0 15254 15158"/>
                              <a:gd name="T7" fmla="*/ 15254 h 242"/>
                              <a:gd name="T8" fmla="+- 0 10469 10402"/>
                              <a:gd name="T9" fmla="*/ T8 w 133"/>
                              <a:gd name="T10" fmla="+- 0 15272 15158"/>
                              <a:gd name="T11" fmla="*/ 15272 h 242"/>
                              <a:gd name="T12" fmla="+- 0 10474 10402"/>
                              <a:gd name="T13" fmla="*/ T12 w 133"/>
                              <a:gd name="T14" fmla="+- 0 15291 15158"/>
                              <a:gd name="T15" fmla="*/ 15291 h 242"/>
                              <a:gd name="T16" fmla="+- 0 10478 10402"/>
                              <a:gd name="T17" fmla="*/ T16 w 133"/>
                              <a:gd name="T18" fmla="+- 0 15311 15158"/>
                              <a:gd name="T19" fmla="*/ 15311 h 242"/>
                              <a:gd name="T20" fmla="+- 0 10481 10402"/>
                              <a:gd name="T21" fmla="*/ T20 w 133"/>
                              <a:gd name="T22" fmla="+- 0 15331 15158"/>
                              <a:gd name="T23" fmla="*/ 15331 h 242"/>
                              <a:gd name="T24" fmla="+- 0 10481 10402"/>
                              <a:gd name="T25" fmla="*/ T24 w 133"/>
                              <a:gd name="T26" fmla="+- 0 15352 15158"/>
                              <a:gd name="T27" fmla="*/ 15352 h 242"/>
                              <a:gd name="T28" fmla="+- 0 10481 10402"/>
                              <a:gd name="T29" fmla="*/ T28 w 133"/>
                              <a:gd name="T30" fmla="+- 0 15400 15158"/>
                              <a:gd name="T31" fmla="*/ 15400 h 242"/>
                              <a:gd name="T32" fmla="+- 0 10535 10402"/>
                              <a:gd name="T33" fmla="*/ T32 w 133"/>
                              <a:gd name="T34" fmla="+- 0 15400 15158"/>
                              <a:gd name="T35" fmla="*/ 15400 h 242"/>
                              <a:gd name="T36" fmla="+- 0 10535 10402"/>
                              <a:gd name="T37" fmla="*/ T36 w 133"/>
                              <a:gd name="T38" fmla="+- 0 15254 15158"/>
                              <a:gd name="T39" fmla="*/ 15254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3" h="242">
                                <a:moveTo>
                                  <a:pt x="133" y="96"/>
                                </a:moveTo>
                                <a:lnTo>
                                  <a:pt x="60" y="96"/>
                                </a:lnTo>
                                <a:lnTo>
                                  <a:pt x="67" y="114"/>
                                </a:lnTo>
                                <a:lnTo>
                                  <a:pt x="72" y="133"/>
                                </a:lnTo>
                                <a:lnTo>
                                  <a:pt x="76" y="153"/>
                                </a:lnTo>
                                <a:lnTo>
                                  <a:pt x="79" y="173"/>
                                </a:lnTo>
                                <a:lnTo>
                                  <a:pt x="79" y="194"/>
                                </a:lnTo>
                                <a:lnTo>
                                  <a:pt x="79" y="242"/>
                                </a:lnTo>
                                <a:lnTo>
                                  <a:pt x="133" y="242"/>
                                </a:lnTo>
                                <a:lnTo>
                                  <a:pt x="133" y="96"/>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9"/>
                        <wps:cNvSpPr>
                          <a:spLocks/>
                        </wps:cNvSpPr>
                        <wps:spPr bwMode="auto">
                          <a:xfrm>
                            <a:off x="10402" y="15158"/>
                            <a:ext cx="133" cy="242"/>
                          </a:xfrm>
                          <a:custGeom>
                            <a:avLst/>
                            <a:gdLst>
                              <a:gd name="T0" fmla="+- 0 10535 10402"/>
                              <a:gd name="T1" fmla="*/ T0 w 133"/>
                              <a:gd name="T2" fmla="+- 0 15158 15158"/>
                              <a:gd name="T3" fmla="*/ 15158 h 242"/>
                              <a:gd name="T4" fmla="+- 0 10481 10402"/>
                              <a:gd name="T5" fmla="*/ T4 w 133"/>
                              <a:gd name="T6" fmla="+- 0 15158 15158"/>
                              <a:gd name="T7" fmla="*/ 15158 h 242"/>
                              <a:gd name="T8" fmla="+- 0 10477 10402"/>
                              <a:gd name="T9" fmla="*/ T8 w 133"/>
                              <a:gd name="T10" fmla="+- 0 15210 15158"/>
                              <a:gd name="T11" fmla="*/ 15210 h 242"/>
                              <a:gd name="T12" fmla="+- 0 10535 10402"/>
                              <a:gd name="T13" fmla="*/ T12 w 133"/>
                              <a:gd name="T14" fmla="+- 0 15210 15158"/>
                              <a:gd name="T15" fmla="*/ 15210 h 242"/>
                              <a:gd name="T16" fmla="+- 0 10535 10402"/>
                              <a:gd name="T17" fmla="*/ T16 w 133"/>
                              <a:gd name="T18" fmla="+- 0 15158 15158"/>
                              <a:gd name="T19" fmla="*/ 15158 h 242"/>
                            </a:gdLst>
                            <a:ahLst/>
                            <a:cxnLst>
                              <a:cxn ang="0">
                                <a:pos x="T1" y="T3"/>
                              </a:cxn>
                              <a:cxn ang="0">
                                <a:pos x="T5" y="T7"/>
                              </a:cxn>
                              <a:cxn ang="0">
                                <a:pos x="T9" y="T11"/>
                              </a:cxn>
                              <a:cxn ang="0">
                                <a:pos x="T13" y="T15"/>
                              </a:cxn>
                              <a:cxn ang="0">
                                <a:pos x="T17" y="T19"/>
                              </a:cxn>
                            </a:cxnLst>
                            <a:rect l="0" t="0" r="r" b="b"/>
                            <a:pathLst>
                              <a:path w="133" h="242">
                                <a:moveTo>
                                  <a:pt x="133" y="0"/>
                                </a:moveTo>
                                <a:lnTo>
                                  <a:pt x="79" y="0"/>
                                </a:lnTo>
                                <a:lnTo>
                                  <a:pt x="75" y="52"/>
                                </a:lnTo>
                                <a:lnTo>
                                  <a:pt x="133" y="52"/>
                                </a:lnTo>
                                <a:lnTo>
                                  <a:pt x="133"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4"/>
                      <wpg:cNvGrpSpPr>
                        <a:grpSpLocks/>
                      </wpg:cNvGrpSpPr>
                      <wpg:grpSpPr bwMode="auto">
                        <a:xfrm>
                          <a:off x="10552" y="15158"/>
                          <a:ext cx="133" cy="242"/>
                          <a:chOff x="10552" y="15158"/>
                          <a:chExt cx="133" cy="242"/>
                        </a:xfrm>
                      </wpg:grpSpPr>
                      <wps:wsp>
                        <wps:cNvPr id="13" name="Freeform 7"/>
                        <wps:cNvSpPr>
                          <a:spLocks/>
                        </wps:cNvSpPr>
                        <wps:spPr bwMode="auto">
                          <a:xfrm>
                            <a:off x="10552" y="15158"/>
                            <a:ext cx="133" cy="242"/>
                          </a:xfrm>
                          <a:custGeom>
                            <a:avLst/>
                            <a:gdLst>
                              <a:gd name="T0" fmla="+- 0 10594 10552"/>
                              <a:gd name="T1" fmla="*/ T0 w 133"/>
                              <a:gd name="T2" fmla="+- 0 15158 15158"/>
                              <a:gd name="T3" fmla="*/ 15158 h 242"/>
                              <a:gd name="T4" fmla="+- 0 10566 10552"/>
                              <a:gd name="T5" fmla="*/ T4 w 133"/>
                              <a:gd name="T6" fmla="+- 0 15224 15158"/>
                              <a:gd name="T7" fmla="*/ 15224 h 242"/>
                              <a:gd name="T8" fmla="+- 0 10555 10552"/>
                              <a:gd name="T9" fmla="*/ T8 w 133"/>
                              <a:gd name="T10" fmla="+- 0 15284 15158"/>
                              <a:gd name="T11" fmla="*/ 15284 h 242"/>
                              <a:gd name="T12" fmla="+- 0 10552 10552"/>
                              <a:gd name="T13" fmla="*/ T12 w 133"/>
                              <a:gd name="T14" fmla="+- 0 15352 15158"/>
                              <a:gd name="T15" fmla="*/ 15352 h 242"/>
                              <a:gd name="T16" fmla="+- 0 10552 10552"/>
                              <a:gd name="T17" fmla="*/ T16 w 133"/>
                              <a:gd name="T18" fmla="+- 0 15400 15158"/>
                              <a:gd name="T19" fmla="*/ 15400 h 242"/>
                              <a:gd name="T20" fmla="+- 0 10605 10552"/>
                              <a:gd name="T21" fmla="*/ T20 w 133"/>
                              <a:gd name="T22" fmla="+- 0 15400 15158"/>
                              <a:gd name="T23" fmla="*/ 15400 h 242"/>
                              <a:gd name="T24" fmla="+- 0 10605 10552"/>
                              <a:gd name="T25" fmla="*/ T24 w 133"/>
                              <a:gd name="T26" fmla="+- 0 15360 15158"/>
                              <a:gd name="T27" fmla="*/ 15360 h 242"/>
                              <a:gd name="T28" fmla="+- 0 10685 10552"/>
                              <a:gd name="T29" fmla="*/ T28 w 133"/>
                              <a:gd name="T30" fmla="+- 0 15360 15158"/>
                              <a:gd name="T31" fmla="*/ 15360 h 242"/>
                              <a:gd name="T32" fmla="+- 0 10685 10552"/>
                              <a:gd name="T33" fmla="*/ T32 w 133"/>
                              <a:gd name="T34" fmla="+- 0 15352 15158"/>
                              <a:gd name="T35" fmla="*/ 15352 h 242"/>
                              <a:gd name="T36" fmla="+- 0 10684 10552"/>
                              <a:gd name="T37" fmla="*/ T36 w 133"/>
                              <a:gd name="T38" fmla="+- 0 15328 15158"/>
                              <a:gd name="T39" fmla="*/ 15328 h 242"/>
                              <a:gd name="T40" fmla="+- 0 10684 10552"/>
                              <a:gd name="T41" fmla="*/ T40 w 133"/>
                              <a:gd name="T42" fmla="+- 0 15315 15158"/>
                              <a:gd name="T43" fmla="*/ 15315 h 242"/>
                              <a:gd name="T44" fmla="+- 0 10605 10552"/>
                              <a:gd name="T45" fmla="*/ T44 w 133"/>
                              <a:gd name="T46" fmla="+- 0 15315 15158"/>
                              <a:gd name="T47" fmla="*/ 15315 h 242"/>
                              <a:gd name="T48" fmla="+- 0 10606 10552"/>
                              <a:gd name="T49" fmla="*/ T48 w 133"/>
                              <a:gd name="T50" fmla="+- 0 15290 15158"/>
                              <a:gd name="T51" fmla="*/ 15290 h 242"/>
                              <a:gd name="T52" fmla="+- 0 10607 10552"/>
                              <a:gd name="T53" fmla="*/ T52 w 133"/>
                              <a:gd name="T54" fmla="+- 0 15267 15158"/>
                              <a:gd name="T55" fmla="*/ 15267 h 242"/>
                              <a:gd name="T56" fmla="+- 0 10610 10552"/>
                              <a:gd name="T57" fmla="*/ T56 w 133"/>
                              <a:gd name="T58" fmla="+- 0 15247 15158"/>
                              <a:gd name="T59" fmla="*/ 15247 h 242"/>
                              <a:gd name="T60" fmla="+- 0 10613 10552"/>
                              <a:gd name="T61" fmla="*/ T60 w 133"/>
                              <a:gd name="T62" fmla="+- 0 15229 15158"/>
                              <a:gd name="T63" fmla="*/ 15229 h 242"/>
                              <a:gd name="T64" fmla="+- 0 10616 10552"/>
                              <a:gd name="T65" fmla="*/ T64 w 133"/>
                              <a:gd name="T66" fmla="+- 0 15213 15158"/>
                              <a:gd name="T67" fmla="*/ 15213 h 242"/>
                              <a:gd name="T68" fmla="+- 0 10668 10552"/>
                              <a:gd name="T69" fmla="*/ T68 w 133"/>
                              <a:gd name="T70" fmla="+- 0 15213 15158"/>
                              <a:gd name="T71" fmla="*/ 15213 h 242"/>
                              <a:gd name="T72" fmla="+- 0 10665 10552"/>
                              <a:gd name="T73" fmla="*/ T72 w 133"/>
                              <a:gd name="T74" fmla="+- 0 15205 15158"/>
                              <a:gd name="T75" fmla="*/ 15205 h 242"/>
                              <a:gd name="T76" fmla="+- 0 10658 10552"/>
                              <a:gd name="T77" fmla="*/ T76 w 133"/>
                              <a:gd name="T78" fmla="+- 0 15188 15158"/>
                              <a:gd name="T79" fmla="*/ 15188 h 242"/>
                              <a:gd name="T80" fmla="+- 0 10651 10552"/>
                              <a:gd name="T81" fmla="*/ T80 w 133"/>
                              <a:gd name="T82" fmla="+- 0 15172 15158"/>
                              <a:gd name="T83" fmla="*/ 15172 h 242"/>
                              <a:gd name="T84" fmla="+- 0 10594 10552"/>
                              <a:gd name="T85" fmla="*/ T84 w 133"/>
                              <a:gd name="T86" fmla="+- 0 15158 15158"/>
                              <a:gd name="T87" fmla="*/ 15158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33" h="242">
                                <a:moveTo>
                                  <a:pt x="42" y="0"/>
                                </a:moveTo>
                                <a:lnTo>
                                  <a:pt x="14" y="66"/>
                                </a:lnTo>
                                <a:lnTo>
                                  <a:pt x="3" y="126"/>
                                </a:lnTo>
                                <a:lnTo>
                                  <a:pt x="0" y="194"/>
                                </a:lnTo>
                                <a:lnTo>
                                  <a:pt x="0" y="242"/>
                                </a:lnTo>
                                <a:lnTo>
                                  <a:pt x="53" y="242"/>
                                </a:lnTo>
                                <a:lnTo>
                                  <a:pt x="53" y="202"/>
                                </a:lnTo>
                                <a:lnTo>
                                  <a:pt x="133" y="202"/>
                                </a:lnTo>
                                <a:lnTo>
                                  <a:pt x="133" y="194"/>
                                </a:lnTo>
                                <a:lnTo>
                                  <a:pt x="132" y="170"/>
                                </a:lnTo>
                                <a:lnTo>
                                  <a:pt x="132" y="157"/>
                                </a:lnTo>
                                <a:lnTo>
                                  <a:pt x="53" y="157"/>
                                </a:lnTo>
                                <a:lnTo>
                                  <a:pt x="54" y="132"/>
                                </a:lnTo>
                                <a:lnTo>
                                  <a:pt x="55" y="109"/>
                                </a:lnTo>
                                <a:lnTo>
                                  <a:pt x="58" y="89"/>
                                </a:lnTo>
                                <a:lnTo>
                                  <a:pt x="61" y="71"/>
                                </a:lnTo>
                                <a:lnTo>
                                  <a:pt x="64" y="55"/>
                                </a:lnTo>
                                <a:lnTo>
                                  <a:pt x="116" y="55"/>
                                </a:lnTo>
                                <a:lnTo>
                                  <a:pt x="113" y="47"/>
                                </a:lnTo>
                                <a:lnTo>
                                  <a:pt x="106" y="30"/>
                                </a:lnTo>
                                <a:lnTo>
                                  <a:pt x="99" y="14"/>
                                </a:lnTo>
                                <a:lnTo>
                                  <a:pt x="42" y="0"/>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6"/>
                        <wps:cNvSpPr>
                          <a:spLocks/>
                        </wps:cNvSpPr>
                        <wps:spPr bwMode="auto">
                          <a:xfrm>
                            <a:off x="10552" y="15158"/>
                            <a:ext cx="133" cy="242"/>
                          </a:xfrm>
                          <a:custGeom>
                            <a:avLst/>
                            <a:gdLst>
                              <a:gd name="T0" fmla="+- 0 10685 10552"/>
                              <a:gd name="T1" fmla="*/ T0 w 133"/>
                              <a:gd name="T2" fmla="+- 0 15360 15158"/>
                              <a:gd name="T3" fmla="*/ 15360 h 242"/>
                              <a:gd name="T4" fmla="+- 0 10631 10552"/>
                              <a:gd name="T5" fmla="*/ T4 w 133"/>
                              <a:gd name="T6" fmla="+- 0 15360 15158"/>
                              <a:gd name="T7" fmla="*/ 15360 h 242"/>
                              <a:gd name="T8" fmla="+- 0 10631 10552"/>
                              <a:gd name="T9" fmla="*/ T8 w 133"/>
                              <a:gd name="T10" fmla="+- 0 15400 15158"/>
                              <a:gd name="T11" fmla="*/ 15400 h 242"/>
                              <a:gd name="T12" fmla="+- 0 10685 10552"/>
                              <a:gd name="T13" fmla="*/ T12 w 133"/>
                              <a:gd name="T14" fmla="+- 0 15400 15158"/>
                              <a:gd name="T15" fmla="*/ 15400 h 242"/>
                              <a:gd name="T16" fmla="+- 0 10685 10552"/>
                              <a:gd name="T17" fmla="*/ T16 w 133"/>
                              <a:gd name="T18" fmla="+- 0 15360 15158"/>
                              <a:gd name="T19" fmla="*/ 15360 h 242"/>
                            </a:gdLst>
                            <a:ahLst/>
                            <a:cxnLst>
                              <a:cxn ang="0">
                                <a:pos x="T1" y="T3"/>
                              </a:cxn>
                              <a:cxn ang="0">
                                <a:pos x="T5" y="T7"/>
                              </a:cxn>
                              <a:cxn ang="0">
                                <a:pos x="T9" y="T11"/>
                              </a:cxn>
                              <a:cxn ang="0">
                                <a:pos x="T13" y="T15"/>
                              </a:cxn>
                              <a:cxn ang="0">
                                <a:pos x="T17" y="T19"/>
                              </a:cxn>
                            </a:cxnLst>
                            <a:rect l="0" t="0" r="r" b="b"/>
                            <a:pathLst>
                              <a:path w="133" h="242">
                                <a:moveTo>
                                  <a:pt x="133" y="202"/>
                                </a:moveTo>
                                <a:lnTo>
                                  <a:pt x="79" y="202"/>
                                </a:lnTo>
                                <a:lnTo>
                                  <a:pt x="79" y="242"/>
                                </a:lnTo>
                                <a:lnTo>
                                  <a:pt x="133" y="242"/>
                                </a:lnTo>
                                <a:lnTo>
                                  <a:pt x="133" y="202"/>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5"/>
                        <wps:cNvSpPr>
                          <a:spLocks/>
                        </wps:cNvSpPr>
                        <wps:spPr bwMode="auto">
                          <a:xfrm>
                            <a:off x="10552" y="15158"/>
                            <a:ext cx="133" cy="242"/>
                          </a:xfrm>
                          <a:custGeom>
                            <a:avLst/>
                            <a:gdLst>
                              <a:gd name="T0" fmla="+- 0 10668 10552"/>
                              <a:gd name="T1" fmla="*/ T0 w 133"/>
                              <a:gd name="T2" fmla="+- 0 15213 15158"/>
                              <a:gd name="T3" fmla="*/ 15213 h 242"/>
                              <a:gd name="T4" fmla="+- 0 10616 10552"/>
                              <a:gd name="T5" fmla="*/ T4 w 133"/>
                              <a:gd name="T6" fmla="+- 0 15213 15158"/>
                              <a:gd name="T7" fmla="*/ 15213 h 242"/>
                              <a:gd name="T8" fmla="+- 0 10621 10552"/>
                              <a:gd name="T9" fmla="*/ T8 w 133"/>
                              <a:gd name="T10" fmla="+- 0 15226 15158"/>
                              <a:gd name="T11" fmla="*/ 15226 h 242"/>
                              <a:gd name="T12" fmla="+- 0 10625 10552"/>
                              <a:gd name="T13" fmla="*/ T12 w 133"/>
                              <a:gd name="T14" fmla="+- 0 15243 15158"/>
                              <a:gd name="T15" fmla="*/ 15243 h 242"/>
                              <a:gd name="T16" fmla="+- 0 10628 10552"/>
                              <a:gd name="T17" fmla="*/ T16 w 133"/>
                              <a:gd name="T18" fmla="+- 0 15263 15158"/>
                              <a:gd name="T19" fmla="*/ 15263 h 242"/>
                              <a:gd name="T20" fmla="+- 0 10630 10552"/>
                              <a:gd name="T21" fmla="*/ T20 w 133"/>
                              <a:gd name="T22" fmla="+- 0 15285 15158"/>
                              <a:gd name="T23" fmla="*/ 15285 h 242"/>
                              <a:gd name="T24" fmla="+- 0 10631 10552"/>
                              <a:gd name="T25" fmla="*/ T24 w 133"/>
                              <a:gd name="T26" fmla="+- 0 15311 15158"/>
                              <a:gd name="T27" fmla="*/ 15311 h 242"/>
                              <a:gd name="T28" fmla="+- 0 10605 10552"/>
                              <a:gd name="T29" fmla="*/ T28 w 133"/>
                              <a:gd name="T30" fmla="+- 0 15315 15158"/>
                              <a:gd name="T31" fmla="*/ 15315 h 242"/>
                              <a:gd name="T32" fmla="+- 0 10684 10552"/>
                              <a:gd name="T33" fmla="*/ T32 w 133"/>
                              <a:gd name="T34" fmla="+- 0 15315 15158"/>
                              <a:gd name="T35" fmla="*/ 15315 h 242"/>
                              <a:gd name="T36" fmla="+- 0 10675 10552"/>
                              <a:gd name="T37" fmla="*/ T36 w 133"/>
                              <a:gd name="T38" fmla="+- 0 15242 15158"/>
                              <a:gd name="T39" fmla="*/ 15242 h 242"/>
                              <a:gd name="T40" fmla="+- 0 10671 10552"/>
                              <a:gd name="T41" fmla="*/ T40 w 133"/>
                              <a:gd name="T42" fmla="+- 0 15223 15158"/>
                              <a:gd name="T43" fmla="*/ 15223 h 242"/>
                              <a:gd name="T44" fmla="+- 0 10668 10552"/>
                              <a:gd name="T45" fmla="*/ T44 w 133"/>
                              <a:gd name="T46" fmla="+- 0 15213 15158"/>
                              <a:gd name="T47" fmla="*/ 15213 h 2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33" h="242">
                                <a:moveTo>
                                  <a:pt x="116" y="55"/>
                                </a:moveTo>
                                <a:lnTo>
                                  <a:pt x="64" y="55"/>
                                </a:lnTo>
                                <a:lnTo>
                                  <a:pt x="69" y="68"/>
                                </a:lnTo>
                                <a:lnTo>
                                  <a:pt x="73" y="85"/>
                                </a:lnTo>
                                <a:lnTo>
                                  <a:pt x="76" y="105"/>
                                </a:lnTo>
                                <a:lnTo>
                                  <a:pt x="78" y="127"/>
                                </a:lnTo>
                                <a:lnTo>
                                  <a:pt x="79" y="153"/>
                                </a:lnTo>
                                <a:lnTo>
                                  <a:pt x="53" y="157"/>
                                </a:lnTo>
                                <a:lnTo>
                                  <a:pt x="132" y="157"/>
                                </a:lnTo>
                                <a:lnTo>
                                  <a:pt x="123" y="84"/>
                                </a:lnTo>
                                <a:lnTo>
                                  <a:pt x="119" y="65"/>
                                </a:lnTo>
                                <a:lnTo>
                                  <a:pt x="116" y="55"/>
                                </a:lnTo>
                                <a:close/>
                              </a:path>
                            </a:pathLst>
                          </a:custGeom>
                          <a:solidFill>
                            <a:srgbClr val="221D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CAB8CA" id="Group 7" o:spid="_x0000_s1026" style="position:absolute;margin-left:519.6pt;margin-top:757.4pt;width:15.15pt;height:13.1pt;z-index:-251656192;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">
              <v:group id="Group 8" o:spid="_x0000_s1027" style="position:absolute;left:10402;top:15158;width:133;height:242" coordorigin="1040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28"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" path="m49,l,,,242r53,l60,96r73,l133,52r-58,l66,32,58,15,49,xe" fillcolor="#221d1f" stroked="f">
                  <v:path arrowok="t" o:connecttype="custom" o:connectlocs="49,15158;0,15158;0,15400;53,15400;60,15254;133,15254;133,15210;75,15210;66,15190;58,15173;49,15158" o:connectangles="0,0,0,0,0,0,0,0,0,0,0"/>
                </v:shape>
                <v:shape id="Freeform 10" o:spid="_x0000_s1029"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" path="m133,96r-73,l67,114r5,19l76,153r3,20l79,194r,48l133,242r,-146xe" fillcolor="#221d1f" stroked="f">
                  <v:path arrowok="t" o:connecttype="custom" o:connectlocs="133,15254;60,15254;67,15272;72,15291;76,15311;79,15331;79,15352;79,15400;133,15400;133,15254" o:connectangles="0,0,0,0,0,0,0,0,0,0"/>
                </v:shape>
                <v:shape id="Freeform 9" o:spid="_x0000_s1030"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" path="m133,l79,,75,52r58,l133,xe" fillcolor="#221d1f" stroked="f">
                  <v:path arrowok="t" o:connecttype="custom" o:connectlocs="133,15158;79,15158;75,15210;133,15210;133,15158" o:connectangles="0,0,0,0,0"/>
                </v:shape>
              </v:group>
              <v:group id="Group 4" o:spid="_x0000_s1031" style="position:absolute;left:10552;top:15158;width:133;height:242" coordorigin="1055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32"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1033"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" path="m133,202r-54,l79,242r54,l133,202xe" fillcolor="#221d1f" stroked="f">
                  <v:path arrowok="t" o:connecttype="custom" o:connectlocs="133,15360;79,15360;79,15400;133,15400;133,15360" o:connectangles="0,0,0,0,0"/>
                </v:shape>
                <v:shape id="Freeform 5" o:spid="_x0000_s1034"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7216775</wp:posOffset>
              </wp:positionH>
              <wp:positionV relativeFrom="page">
                <wp:posOffset>9620885</wp:posOffset>
              </wp:positionV>
              <wp:extent cx="248285" cy="203200"/>
              <wp:effectExtent l="0" t="0" r="18415"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490" w:rsidRDefault="00361490" w:rsidP="00361490">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E54C5B">
                            <w:rPr>
                              <w:rFonts w:ascii="Myriad Pro"/>
                              <w:b/>
                              <w:noProof/>
                              <w:color w:val="231F20"/>
                              <w:sz w:val="2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68.25pt;margin-top:757.55pt;width:19.55pt;height:1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2RqwIAAKg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" filled="f" stroked="f">
              <v:textbox inset="0,0,0,0">
                <w:txbxContent>
                  <w:p w:rsidR="00361490" w:rsidRDefault="00361490" w:rsidP="00361490">
                    <w:pPr>
                      <w:spacing w:line="314" w:lineRule="exact"/>
                      <w:ind w:left="40"/>
                      <w:rPr>
                        <w:rFonts w:ascii="Myriad Pro" w:eastAsia="Myriad Pro" w:hAnsi="Myriad Pro" w:cs="Myriad Pro"/>
                        <w:sz w:val="28"/>
                        <w:szCs w:val="28"/>
                      </w:rPr>
                    </w:pPr>
                    <w:r>
                      <w:fldChar w:fldCharType="begin"/>
                    </w:r>
                    <w:r>
                      <w:rPr>
                        <w:rFonts w:ascii="Myriad Pro"/>
                        <w:b/>
                        <w:color w:val="231F20"/>
                        <w:sz w:val="28"/>
                      </w:rPr>
                      <w:instrText xml:space="preserve"> PAGE </w:instrText>
                    </w:r>
                    <w:r>
                      <w:fldChar w:fldCharType="separate"/>
                    </w:r>
                    <w:r w:rsidR="00E54C5B">
                      <w:rPr>
                        <w:rFonts w:ascii="Myriad Pro"/>
                        <w:b/>
                        <w:noProof/>
                        <w:color w:val="231F20"/>
                        <w:sz w:val="28"/>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435610</wp:posOffset>
              </wp:positionH>
              <wp:positionV relativeFrom="page">
                <wp:posOffset>9714230</wp:posOffset>
              </wp:positionV>
              <wp:extent cx="2082800" cy="114300"/>
              <wp:effectExtent l="0" t="0" r="1270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490" w:rsidRDefault="00361490" w:rsidP="00361490">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r>
                            <w:rPr>
                              <w:rFonts w:ascii="Century Gothic" w:hAnsi="Century Gothic"/>
                              <w:color w:val="231F20"/>
                              <w:sz w:val="14"/>
                            </w:rPr>
                            <w:t xml:space="preserve"> </w:t>
                          </w:r>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4.3pt;margin-top:764.9pt;width:164pt;height: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HjAsAIAALA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" filled="f" stroked="f">
              <v:textbox inset="0,0,0,0">
                <w:txbxContent>
                  <w:p w:rsidR="00361490" w:rsidRDefault="00361490" w:rsidP="00361490">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©2014,</w:t>
                    </w:r>
                    <w:r>
                      <w:rPr>
                        <w:rFonts w:ascii="Century Gothic" w:hAnsi="Century Gothic"/>
                        <w:color w:val="231F20"/>
                        <w:sz w:val="14"/>
                      </w:rPr>
                      <w:t xml:space="preserve"> </w:t>
                    </w:r>
                    <w:r>
                      <w:rPr>
                        <w:rFonts w:ascii="Century Gothic" w:hAnsi="Century Gothic"/>
                        <w:color w:val="231F20"/>
                        <w:spacing w:val="5"/>
                        <w:sz w:val="14"/>
                      </w:rPr>
                      <w:t>Carolina</w:t>
                    </w:r>
                    <w:r>
                      <w:rPr>
                        <w:rFonts w:ascii="Century Gothic" w:hAnsi="Century Gothic"/>
                        <w:color w:val="231F20"/>
                        <w:spacing w:val="2"/>
                        <w:sz w:val="14"/>
                      </w:rPr>
                      <w:t xml:space="preserve"> </w:t>
                    </w:r>
                    <w:r>
                      <w:rPr>
                        <w:rFonts w:ascii="Century Gothic" w:hAnsi="Century Gothic"/>
                        <w:color w:val="231F20"/>
                        <w:spacing w:val="5"/>
                        <w:sz w:val="14"/>
                      </w:rPr>
                      <w:t>Biological</w:t>
                    </w:r>
                    <w:r>
                      <w:rPr>
                        <w:rFonts w:ascii="Century Gothic" w:hAnsi="Century Gothic"/>
                        <w:color w:val="231F20"/>
                        <w:spacing w:val="2"/>
                        <w:sz w:val="14"/>
                      </w:rPr>
                      <w:t xml:space="preserve"> </w:t>
                    </w:r>
                    <w:r>
                      <w:rPr>
                        <w:rFonts w:ascii="Century Gothic" w:hAnsi="Century Gothic"/>
                        <w:color w:val="231F20"/>
                        <w:spacing w:val="5"/>
                        <w:sz w:val="14"/>
                      </w:rPr>
                      <w:t>Supply</w:t>
                    </w:r>
                    <w:r>
                      <w:rPr>
                        <w:rFonts w:ascii="Century Gothic" w:hAnsi="Century Gothic"/>
                        <w:color w:val="231F20"/>
                        <w:spacing w:val="2"/>
                        <w:sz w:val="14"/>
                      </w:rPr>
                      <w:t xml:space="preserve"> </w:t>
                    </w:r>
                    <w:r>
                      <w:rPr>
                        <w:rFonts w:ascii="Century Gothic" w:hAnsi="Century Gothic"/>
                        <w:color w:val="231F20"/>
                        <w:spacing w:val="4"/>
                        <w:sz w:val="14"/>
                      </w:rPr>
                      <w:t>Company</w:t>
                    </w:r>
                  </w:p>
                </w:txbxContent>
              </v:textbox>
              <w10:wrap anchorx="page" anchory="page"/>
            </v:shape>
          </w:pict>
        </mc:Fallback>
      </mc:AlternateContent>
    </w:r>
  </w:p>
  <w:p w:rsidR="00A9781C" w:rsidRPr="00361490" w:rsidRDefault="00A9781C" w:rsidP="00361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6C5" w:rsidRDefault="00DE2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705" w:rsidRDefault="00080705" w:rsidP="00447A99">
      <w:r>
        <w:separator/>
      </w:r>
    </w:p>
  </w:footnote>
  <w:footnote w:type="continuationSeparator" w:id="0">
    <w:p w:rsidR="00080705" w:rsidRDefault="00080705" w:rsidP="00447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6C5" w:rsidRDefault="00DE2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5E3" w:rsidRPr="00DE26C5" w:rsidRDefault="00B435E3" w:rsidP="00B435E3">
    <w:pPr>
      <w:tabs>
        <w:tab w:val="left" w:pos="6840"/>
      </w:tabs>
      <w:jc w:val="center"/>
      <w:rPr>
        <w:rFonts w:ascii="Century Gothic" w:hAnsi="Century Gothic"/>
        <w:b/>
        <w:sz w:val="28"/>
        <w:szCs w:val="28"/>
      </w:rPr>
    </w:pPr>
    <w:r w:rsidRPr="00DE26C5">
      <w:rPr>
        <w:rFonts w:ascii="Century Gothic" w:hAnsi="Century Gothic"/>
        <w:b/>
        <w:sz w:val="28"/>
        <w:szCs w:val="28"/>
      </w:rPr>
      <w:t>Exploring Density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26C5" w:rsidRDefault="00DE2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F0409"/>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F0409"/>
    <w:lvl w:ilvl="0">
      <w:start w:val="1"/>
      <w:numFmt w:val="decimal"/>
      <w:lvlText w:val="%1."/>
      <w:lvlJc w:val="left"/>
      <w:pPr>
        <w:tabs>
          <w:tab w:val="num" w:pos="360"/>
        </w:tabs>
        <w:ind w:left="360" w:hanging="360"/>
      </w:pPr>
    </w:lvl>
  </w:abstractNum>
  <w:abstractNum w:abstractNumId="2" w15:restartNumberingAfterBreak="0">
    <w:nsid w:val="022862C4"/>
    <w:multiLevelType w:val="hybridMultilevel"/>
    <w:tmpl w:val="6D42E2AE"/>
    <w:lvl w:ilvl="0" w:tplc="362E0270">
      <w:start w:val="1"/>
      <w:numFmt w:val="decimal"/>
      <w:lvlText w:val="%1."/>
      <w:lvlJc w:val="left"/>
      <w:pPr>
        <w:ind w:left="720" w:hanging="360"/>
      </w:pPr>
      <w:rPr>
        <w:rFonts w:hint="default"/>
        <w:color w:val="231F20"/>
        <w:spacing w:val="-9"/>
        <w:sz w:val="22"/>
        <w:szCs w:val="22"/>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94440"/>
    <w:multiLevelType w:val="multilevel"/>
    <w:tmpl w:val="9940C96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A0643F2"/>
    <w:multiLevelType w:val="hybridMultilevel"/>
    <w:tmpl w:val="0CCE8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93A64"/>
    <w:multiLevelType w:val="multilevel"/>
    <w:tmpl w:val="D2C0B3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0D5C4018"/>
    <w:multiLevelType w:val="hybridMultilevel"/>
    <w:tmpl w:val="D0E44232"/>
    <w:lvl w:ilvl="0" w:tplc="CA9C4D8C">
      <w:start w:val="1"/>
      <w:numFmt w:val="decimal"/>
      <w:lvlText w:val="%1."/>
      <w:lvlJc w:val="left"/>
      <w:pPr>
        <w:tabs>
          <w:tab w:val="num" w:pos="720"/>
        </w:tabs>
        <w:ind w:left="720" w:hanging="360"/>
      </w:pPr>
      <w:rPr>
        <w:rFonts w:hint="default"/>
      </w:rPr>
    </w:lvl>
    <w:lvl w:ilvl="1" w:tplc="872E6F1C" w:tentative="1">
      <w:start w:val="1"/>
      <w:numFmt w:val="lowerLetter"/>
      <w:lvlText w:val="%2."/>
      <w:lvlJc w:val="left"/>
      <w:pPr>
        <w:tabs>
          <w:tab w:val="num" w:pos="1440"/>
        </w:tabs>
        <w:ind w:left="1440" w:hanging="360"/>
      </w:pPr>
    </w:lvl>
    <w:lvl w:ilvl="2" w:tplc="1C286BC8" w:tentative="1">
      <w:start w:val="1"/>
      <w:numFmt w:val="lowerRoman"/>
      <w:lvlText w:val="%3."/>
      <w:lvlJc w:val="right"/>
      <w:pPr>
        <w:tabs>
          <w:tab w:val="num" w:pos="2160"/>
        </w:tabs>
        <w:ind w:left="2160" w:hanging="180"/>
      </w:pPr>
    </w:lvl>
    <w:lvl w:ilvl="3" w:tplc="544426C0" w:tentative="1">
      <w:start w:val="1"/>
      <w:numFmt w:val="decimal"/>
      <w:lvlText w:val="%4."/>
      <w:lvlJc w:val="left"/>
      <w:pPr>
        <w:tabs>
          <w:tab w:val="num" w:pos="2880"/>
        </w:tabs>
        <w:ind w:left="2880" w:hanging="360"/>
      </w:pPr>
    </w:lvl>
    <w:lvl w:ilvl="4" w:tplc="F2A0978A" w:tentative="1">
      <w:start w:val="1"/>
      <w:numFmt w:val="lowerLetter"/>
      <w:lvlText w:val="%5."/>
      <w:lvlJc w:val="left"/>
      <w:pPr>
        <w:tabs>
          <w:tab w:val="num" w:pos="3600"/>
        </w:tabs>
        <w:ind w:left="3600" w:hanging="360"/>
      </w:pPr>
    </w:lvl>
    <w:lvl w:ilvl="5" w:tplc="081097DA" w:tentative="1">
      <w:start w:val="1"/>
      <w:numFmt w:val="lowerRoman"/>
      <w:lvlText w:val="%6."/>
      <w:lvlJc w:val="right"/>
      <w:pPr>
        <w:tabs>
          <w:tab w:val="num" w:pos="4320"/>
        </w:tabs>
        <w:ind w:left="4320" w:hanging="180"/>
      </w:pPr>
    </w:lvl>
    <w:lvl w:ilvl="6" w:tplc="17486AAE" w:tentative="1">
      <w:start w:val="1"/>
      <w:numFmt w:val="decimal"/>
      <w:lvlText w:val="%7."/>
      <w:lvlJc w:val="left"/>
      <w:pPr>
        <w:tabs>
          <w:tab w:val="num" w:pos="5040"/>
        </w:tabs>
        <w:ind w:left="5040" w:hanging="360"/>
      </w:pPr>
    </w:lvl>
    <w:lvl w:ilvl="7" w:tplc="0A907BC6" w:tentative="1">
      <w:start w:val="1"/>
      <w:numFmt w:val="lowerLetter"/>
      <w:lvlText w:val="%8."/>
      <w:lvlJc w:val="left"/>
      <w:pPr>
        <w:tabs>
          <w:tab w:val="num" w:pos="5760"/>
        </w:tabs>
        <w:ind w:left="5760" w:hanging="360"/>
      </w:pPr>
    </w:lvl>
    <w:lvl w:ilvl="8" w:tplc="D2F0F994" w:tentative="1">
      <w:start w:val="1"/>
      <w:numFmt w:val="lowerRoman"/>
      <w:lvlText w:val="%9."/>
      <w:lvlJc w:val="right"/>
      <w:pPr>
        <w:tabs>
          <w:tab w:val="num" w:pos="6480"/>
        </w:tabs>
        <w:ind w:left="6480" w:hanging="180"/>
      </w:pPr>
    </w:lvl>
  </w:abstractNum>
  <w:abstractNum w:abstractNumId="7" w15:restartNumberingAfterBreak="0">
    <w:nsid w:val="0E0F15E5"/>
    <w:multiLevelType w:val="hybridMultilevel"/>
    <w:tmpl w:val="E6B2DD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E2F5D7A"/>
    <w:multiLevelType w:val="multilevel"/>
    <w:tmpl w:val="D4D47BF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0F543816"/>
    <w:multiLevelType w:val="hybridMultilevel"/>
    <w:tmpl w:val="A7E23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28049B"/>
    <w:multiLevelType w:val="multilevel"/>
    <w:tmpl w:val="CF2ECB4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B041785"/>
    <w:multiLevelType w:val="hybridMultilevel"/>
    <w:tmpl w:val="55CCCA98"/>
    <w:lvl w:ilvl="0" w:tplc="BE7C5266">
      <w:start w:val="1"/>
      <w:numFmt w:val="decimal"/>
      <w:lvlText w:val="%1."/>
      <w:lvlJc w:val="left"/>
      <w:pPr>
        <w:tabs>
          <w:tab w:val="num" w:pos="720"/>
        </w:tabs>
        <w:ind w:left="720" w:hanging="360"/>
      </w:pPr>
      <w:rPr>
        <w:rFonts w:hint="default"/>
      </w:rPr>
    </w:lvl>
    <w:lvl w:ilvl="1" w:tplc="86C2555C" w:tentative="1">
      <w:start w:val="1"/>
      <w:numFmt w:val="lowerLetter"/>
      <w:lvlText w:val="%2."/>
      <w:lvlJc w:val="left"/>
      <w:pPr>
        <w:tabs>
          <w:tab w:val="num" w:pos="1440"/>
        </w:tabs>
        <w:ind w:left="1440" w:hanging="360"/>
      </w:pPr>
    </w:lvl>
    <w:lvl w:ilvl="2" w:tplc="2DD23EEA" w:tentative="1">
      <w:start w:val="1"/>
      <w:numFmt w:val="lowerRoman"/>
      <w:lvlText w:val="%3."/>
      <w:lvlJc w:val="right"/>
      <w:pPr>
        <w:tabs>
          <w:tab w:val="num" w:pos="2160"/>
        </w:tabs>
        <w:ind w:left="2160" w:hanging="180"/>
      </w:pPr>
    </w:lvl>
    <w:lvl w:ilvl="3" w:tplc="22BCDC12" w:tentative="1">
      <w:start w:val="1"/>
      <w:numFmt w:val="decimal"/>
      <w:lvlText w:val="%4."/>
      <w:lvlJc w:val="left"/>
      <w:pPr>
        <w:tabs>
          <w:tab w:val="num" w:pos="2880"/>
        </w:tabs>
        <w:ind w:left="2880" w:hanging="360"/>
      </w:pPr>
    </w:lvl>
    <w:lvl w:ilvl="4" w:tplc="4712FEB6" w:tentative="1">
      <w:start w:val="1"/>
      <w:numFmt w:val="lowerLetter"/>
      <w:lvlText w:val="%5."/>
      <w:lvlJc w:val="left"/>
      <w:pPr>
        <w:tabs>
          <w:tab w:val="num" w:pos="3600"/>
        </w:tabs>
        <w:ind w:left="3600" w:hanging="360"/>
      </w:pPr>
    </w:lvl>
    <w:lvl w:ilvl="5" w:tplc="36E67D72" w:tentative="1">
      <w:start w:val="1"/>
      <w:numFmt w:val="lowerRoman"/>
      <w:lvlText w:val="%6."/>
      <w:lvlJc w:val="right"/>
      <w:pPr>
        <w:tabs>
          <w:tab w:val="num" w:pos="4320"/>
        </w:tabs>
        <w:ind w:left="4320" w:hanging="180"/>
      </w:pPr>
    </w:lvl>
    <w:lvl w:ilvl="6" w:tplc="0B088692" w:tentative="1">
      <w:start w:val="1"/>
      <w:numFmt w:val="decimal"/>
      <w:lvlText w:val="%7."/>
      <w:lvlJc w:val="left"/>
      <w:pPr>
        <w:tabs>
          <w:tab w:val="num" w:pos="5040"/>
        </w:tabs>
        <w:ind w:left="5040" w:hanging="360"/>
      </w:pPr>
    </w:lvl>
    <w:lvl w:ilvl="7" w:tplc="2EDE4EBA" w:tentative="1">
      <w:start w:val="1"/>
      <w:numFmt w:val="lowerLetter"/>
      <w:lvlText w:val="%8."/>
      <w:lvlJc w:val="left"/>
      <w:pPr>
        <w:tabs>
          <w:tab w:val="num" w:pos="5760"/>
        </w:tabs>
        <w:ind w:left="5760" w:hanging="360"/>
      </w:pPr>
    </w:lvl>
    <w:lvl w:ilvl="8" w:tplc="B22848BE" w:tentative="1">
      <w:start w:val="1"/>
      <w:numFmt w:val="lowerRoman"/>
      <w:lvlText w:val="%9."/>
      <w:lvlJc w:val="right"/>
      <w:pPr>
        <w:tabs>
          <w:tab w:val="num" w:pos="6480"/>
        </w:tabs>
        <w:ind w:left="6480" w:hanging="180"/>
      </w:pPr>
    </w:lvl>
  </w:abstractNum>
  <w:abstractNum w:abstractNumId="12" w15:restartNumberingAfterBreak="0">
    <w:nsid w:val="27615DF6"/>
    <w:multiLevelType w:val="hybridMultilevel"/>
    <w:tmpl w:val="F02A39D2"/>
    <w:lvl w:ilvl="0" w:tplc="ACEE9D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9E5606C"/>
    <w:multiLevelType w:val="hybridMultilevel"/>
    <w:tmpl w:val="CA06F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2D34DD"/>
    <w:multiLevelType w:val="hybridMultilevel"/>
    <w:tmpl w:val="F7B0B6C0"/>
    <w:lvl w:ilvl="0" w:tplc="C23280C8">
      <w:start w:val="1"/>
      <w:numFmt w:val="decimal"/>
      <w:lvlText w:val="%1."/>
      <w:lvlJc w:val="left"/>
      <w:pPr>
        <w:tabs>
          <w:tab w:val="num" w:pos="720"/>
        </w:tabs>
        <w:ind w:left="720" w:hanging="360"/>
      </w:pPr>
      <w:rPr>
        <w:rFonts w:hint="default"/>
      </w:rPr>
    </w:lvl>
    <w:lvl w:ilvl="1" w:tplc="1938CCA0" w:tentative="1">
      <w:start w:val="1"/>
      <w:numFmt w:val="lowerLetter"/>
      <w:lvlText w:val="%2."/>
      <w:lvlJc w:val="left"/>
      <w:pPr>
        <w:tabs>
          <w:tab w:val="num" w:pos="1440"/>
        </w:tabs>
        <w:ind w:left="1440" w:hanging="360"/>
      </w:pPr>
    </w:lvl>
    <w:lvl w:ilvl="2" w:tplc="9E2C84C8" w:tentative="1">
      <w:start w:val="1"/>
      <w:numFmt w:val="lowerRoman"/>
      <w:lvlText w:val="%3."/>
      <w:lvlJc w:val="right"/>
      <w:pPr>
        <w:tabs>
          <w:tab w:val="num" w:pos="2160"/>
        </w:tabs>
        <w:ind w:left="2160" w:hanging="180"/>
      </w:pPr>
    </w:lvl>
    <w:lvl w:ilvl="3" w:tplc="62A2634E" w:tentative="1">
      <w:start w:val="1"/>
      <w:numFmt w:val="decimal"/>
      <w:lvlText w:val="%4."/>
      <w:lvlJc w:val="left"/>
      <w:pPr>
        <w:tabs>
          <w:tab w:val="num" w:pos="2880"/>
        </w:tabs>
        <w:ind w:left="2880" w:hanging="360"/>
      </w:pPr>
    </w:lvl>
    <w:lvl w:ilvl="4" w:tplc="23106794" w:tentative="1">
      <w:start w:val="1"/>
      <w:numFmt w:val="lowerLetter"/>
      <w:lvlText w:val="%5."/>
      <w:lvlJc w:val="left"/>
      <w:pPr>
        <w:tabs>
          <w:tab w:val="num" w:pos="3600"/>
        </w:tabs>
        <w:ind w:left="3600" w:hanging="360"/>
      </w:pPr>
    </w:lvl>
    <w:lvl w:ilvl="5" w:tplc="FB2EBB9A" w:tentative="1">
      <w:start w:val="1"/>
      <w:numFmt w:val="lowerRoman"/>
      <w:lvlText w:val="%6."/>
      <w:lvlJc w:val="right"/>
      <w:pPr>
        <w:tabs>
          <w:tab w:val="num" w:pos="4320"/>
        </w:tabs>
        <w:ind w:left="4320" w:hanging="180"/>
      </w:pPr>
    </w:lvl>
    <w:lvl w:ilvl="6" w:tplc="A8DEC400" w:tentative="1">
      <w:start w:val="1"/>
      <w:numFmt w:val="decimal"/>
      <w:lvlText w:val="%7."/>
      <w:lvlJc w:val="left"/>
      <w:pPr>
        <w:tabs>
          <w:tab w:val="num" w:pos="5040"/>
        </w:tabs>
        <w:ind w:left="5040" w:hanging="360"/>
      </w:pPr>
    </w:lvl>
    <w:lvl w:ilvl="7" w:tplc="B4D2627C" w:tentative="1">
      <w:start w:val="1"/>
      <w:numFmt w:val="lowerLetter"/>
      <w:lvlText w:val="%8."/>
      <w:lvlJc w:val="left"/>
      <w:pPr>
        <w:tabs>
          <w:tab w:val="num" w:pos="5760"/>
        </w:tabs>
        <w:ind w:left="5760" w:hanging="360"/>
      </w:pPr>
    </w:lvl>
    <w:lvl w:ilvl="8" w:tplc="BCBE508A" w:tentative="1">
      <w:start w:val="1"/>
      <w:numFmt w:val="lowerRoman"/>
      <w:lvlText w:val="%9."/>
      <w:lvlJc w:val="right"/>
      <w:pPr>
        <w:tabs>
          <w:tab w:val="num" w:pos="6480"/>
        </w:tabs>
        <w:ind w:left="6480" w:hanging="180"/>
      </w:pPr>
    </w:lvl>
  </w:abstractNum>
  <w:abstractNum w:abstractNumId="15" w15:restartNumberingAfterBreak="0">
    <w:nsid w:val="2F0A4F51"/>
    <w:multiLevelType w:val="hybridMultilevel"/>
    <w:tmpl w:val="D1E6E8FE"/>
    <w:lvl w:ilvl="0" w:tplc="FB9C1FC4">
      <w:start w:val="1"/>
      <w:numFmt w:val="decimal"/>
      <w:lvlText w:val="%1."/>
      <w:lvlJc w:val="left"/>
      <w:pPr>
        <w:tabs>
          <w:tab w:val="num" w:pos="720"/>
        </w:tabs>
        <w:ind w:left="720" w:hanging="360"/>
      </w:pPr>
      <w:rPr>
        <w:rFonts w:hint="default"/>
      </w:rPr>
    </w:lvl>
    <w:lvl w:ilvl="1" w:tplc="1AD849CA" w:tentative="1">
      <w:start w:val="1"/>
      <w:numFmt w:val="lowerLetter"/>
      <w:lvlText w:val="%2."/>
      <w:lvlJc w:val="left"/>
      <w:pPr>
        <w:tabs>
          <w:tab w:val="num" w:pos="1440"/>
        </w:tabs>
        <w:ind w:left="1440" w:hanging="360"/>
      </w:pPr>
    </w:lvl>
    <w:lvl w:ilvl="2" w:tplc="3DC0433A" w:tentative="1">
      <w:start w:val="1"/>
      <w:numFmt w:val="lowerRoman"/>
      <w:lvlText w:val="%3."/>
      <w:lvlJc w:val="right"/>
      <w:pPr>
        <w:tabs>
          <w:tab w:val="num" w:pos="2160"/>
        </w:tabs>
        <w:ind w:left="2160" w:hanging="180"/>
      </w:pPr>
    </w:lvl>
    <w:lvl w:ilvl="3" w:tplc="5EB81BE4" w:tentative="1">
      <w:start w:val="1"/>
      <w:numFmt w:val="decimal"/>
      <w:lvlText w:val="%4."/>
      <w:lvlJc w:val="left"/>
      <w:pPr>
        <w:tabs>
          <w:tab w:val="num" w:pos="2880"/>
        </w:tabs>
        <w:ind w:left="2880" w:hanging="360"/>
      </w:pPr>
    </w:lvl>
    <w:lvl w:ilvl="4" w:tplc="5E5C757C" w:tentative="1">
      <w:start w:val="1"/>
      <w:numFmt w:val="lowerLetter"/>
      <w:lvlText w:val="%5."/>
      <w:lvlJc w:val="left"/>
      <w:pPr>
        <w:tabs>
          <w:tab w:val="num" w:pos="3600"/>
        </w:tabs>
        <w:ind w:left="3600" w:hanging="360"/>
      </w:pPr>
    </w:lvl>
    <w:lvl w:ilvl="5" w:tplc="7080699A" w:tentative="1">
      <w:start w:val="1"/>
      <w:numFmt w:val="lowerRoman"/>
      <w:lvlText w:val="%6."/>
      <w:lvlJc w:val="right"/>
      <w:pPr>
        <w:tabs>
          <w:tab w:val="num" w:pos="4320"/>
        </w:tabs>
        <w:ind w:left="4320" w:hanging="180"/>
      </w:pPr>
    </w:lvl>
    <w:lvl w:ilvl="6" w:tplc="A07C4E9E" w:tentative="1">
      <w:start w:val="1"/>
      <w:numFmt w:val="decimal"/>
      <w:lvlText w:val="%7."/>
      <w:lvlJc w:val="left"/>
      <w:pPr>
        <w:tabs>
          <w:tab w:val="num" w:pos="5040"/>
        </w:tabs>
        <w:ind w:left="5040" w:hanging="360"/>
      </w:pPr>
    </w:lvl>
    <w:lvl w:ilvl="7" w:tplc="88465C3C" w:tentative="1">
      <w:start w:val="1"/>
      <w:numFmt w:val="lowerLetter"/>
      <w:lvlText w:val="%8."/>
      <w:lvlJc w:val="left"/>
      <w:pPr>
        <w:tabs>
          <w:tab w:val="num" w:pos="5760"/>
        </w:tabs>
        <w:ind w:left="5760" w:hanging="360"/>
      </w:pPr>
    </w:lvl>
    <w:lvl w:ilvl="8" w:tplc="C226C3A6" w:tentative="1">
      <w:start w:val="1"/>
      <w:numFmt w:val="lowerRoman"/>
      <w:lvlText w:val="%9."/>
      <w:lvlJc w:val="right"/>
      <w:pPr>
        <w:tabs>
          <w:tab w:val="num" w:pos="6480"/>
        </w:tabs>
        <w:ind w:left="6480" w:hanging="180"/>
      </w:pPr>
    </w:lvl>
  </w:abstractNum>
  <w:abstractNum w:abstractNumId="16" w15:restartNumberingAfterBreak="0">
    <w:nsid w:val="344D2B13"/>
    <w:multiLevelType w:val="hybridMultilevel"/>
    <w:tmpl w:val="77B85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28481C"/>
    <w:multiLevelType w:val="multilevel"/>
    <w:tmpl w:val="E65A8A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3AD82131"/>
    <w:multiLevelType w:val="hybridMultilevel"/>
    <w:tmpl w:val="10CA5CBC"/>
    <w:lvl w:ilvl="0" w:tplc="D2A83170">
      <w:start w:val="1"/>
      <w:numFmt w:val="decimal"/>
      <w:lvlText w:val="%1."/>
      <w:lvlJc w:val="left"/>
      <w:pPr>
        <w:tabs>
          <w:tab w:val="num" w:pos="720"/>
        </w:tabs>
        <w:ind w:left="720" w:hanging="360"/>
      </w:pPr>
      <w:rPr>
        <w:rFonts w:hint="default"/>
      </w:rPr>
    </w:lvl>
    <w:lvl w:ilvl="1" w:tplc="1FD6BA22" w:tentative="1">
      <w:start w:val="1"/>
      <w:numFmt w:val="lowerLetter"/>
      <w:lvlText w:val="%2."/>
      <w:lvlJc w:val="left"/>
      <w:pPr>
        <w:tabs>
          <w:tab w:val="num" w:pos="1440"/>
        </w:tabs>
        <w:ind w:left="1440" w:hanging="360"/>
      </w:pPr>
    </w:lvl>
    <w:lvl w:ilvl="2" w:tplc="30580EEA" w:tentative="1">
      <w:start w:val="1"/>
      <w:numFmt w:val="lowerRoman"/>
      <w:lvlText w:val="%3."/>
      <w:lvlJc w:val="right"/>
      <w:pPr>
        <w:tabs>
          <w:tab w:val="num" w:pos="2160"/>
        </w:tabs>
        <w:ind w:left="2160" w:hanging="180"/>
      </w:pPr>
    </w:lvl>
    <w:lvl w:ilvl="3" w:tplc="9AF06C64" w:tentative="1">
      <w:start w:val="1"/>
      <w:numFmt w:val="decimal"/>
      <w:lvlText w:val="%4."/>
      <w:lvlJc w:val="left"/>
      <w:pPr>
        <w:tabs>
          <w:tab w:val="num" w:pos="2880"/>
        </w:tabs>
        <w:ind w:left="2880" w:hanging="360"/>
      </w:pPr>
    </w:lvl>
    <w:lvl w:ilvl="4" w:tplc="9C90F152" w:tentative="1">
      <w:start w:val="1"/>
      <w:numFmt w:val="lowerLetter"/>
      <w:lvlText w:val="%5."/>
      <w:lvlJc w:val="left"/>
      <w:pPr>
        <w:tabs>
          <w:tab w:val="num" w:pos="3600"/>
        </w:tabs>
        <w:ind w:left="3600" w:hanging="360"/>
      </w:pPr>
    </w:lvl>
    <w:lvl w:ilvl="5" w:tplc="9A7AA5B2" w:tentative="1">
      <w:start w:val="1"/>
      <w:numFmt w:val="lowerRoman"/>
      <w:lvlText w:val="%6."/>
      <w:lvlJc w:val="right"/>
      <w:pPr>
        <w:tabs>
          <w:tab w:val="num" w:pos="4320"/>
        </w:tabs>
        <w:ind w:left="4320" w:hanging="180"/>
      </w:pPr>
    </w:lvl>
    <w:lvl w:ilvl="6" w:tplc="1CC4F3D2" w:tentative="1">
      <w:start w:val="1"/>
      <w:numFmt w:val="decimal"/>
      <w:lvlText w:val="%7."/>
      <w:lvlJc w:val="left"/>
      <w:pPr>
        <w:tabs>
          <w:tab w:val="num" w:pos="5040"/>
        </w:tabs>
        <w:ind w:left="5040" w:hanging="360"/>
      </w:pPr>
    </w:lvl>
    <w:lvl w:ilvl="7" w:tplc="7410E48C" w:tentative="1">
      <w:start w:val="1"/>
      <w:numFmt w:val="lowerLetter"/>
      <w:lvlText w:val="%8."/>
      <w:lvlJc w:val="left"/>
      <w:pPr>
        <w:tabs>
          <w:tab w:val="num" w:pos="5760"/>
        </w:tabs>
        <w:ind w:left="5760" w:hanging="360"/>
      </w:pPr>
    </w:lvl>
    <w:lvl w:ilvl="8" w:tplc="5B5C597C" w:tentative="1">
      <w:start w:val="1"/>
      <w:numFmt w:val="lowerRoman"/>
      <w:lvlText w:val="%9."/>
      <w:lvlJc w:val="right"/>
      <w:pPr>
        <w:tabs>
          <w:tab w:val="num" w:pos="6480"/>
        </w:tabs>
        <w:ind w:left="6480" w:hanging="180"/>
      </w:pPr>
    </w:lvl>
  </w:abstractNum>
  <w:abstractNum w:abstractNumId="19" w15:restartNumberingAfterBreak="0">
    <w:nsid w:val="3D010196"/>
    <w:multiLevelType w:val="hybridMultilevel"/>
    <w:tmpl w:val="6CC2B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1270D"/>
    <w:multiLevelType w:val="hybridMultilevel"/>
    <w:tmpl w:val="35E4EA00"/>
    <w:lvl w:ilvl="0" w:tplc="04090019">
      <w:start w:val="1"/>
      <w:numFmt w:val="lowerLetter"/>
      <w:lvlText w:val="%1."/>
      <w:lvlJc w:val="left"/>
      <w:pPr>
        <w:ind w:left="720" w:hanging="360"/>
      </w:pPr>
      <w:rPr>
        <w:rFonts w:hint="default"/>
      </w:rPr>
    </w:lvl>
    <w:lvl w:ilvl="1" w:tplc="14742AC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BA5A87"/>
    <w:multiLevelType w:val="multilevel"/>
    <w:tmpl w:val="BD5C2AC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51AF6F9C"/>
    <w:multiLevelType w:val="hybridMultilevel"/>
    <w:tmpl w:val="24D2E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436573"/>
    <w:multiLevelType w:val="hybridMultilevel"/>
    <w:tmpl w:val="09F43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3F89"/>
    <w:multiLevelType w:val="hybridMultilevel"/>
    <w:tmpl w:val="142641F8"/>
    <w:lvl w:ilvl="0" w:tplc="A0C8AC4A">
      <w:start w:val="2"/>
      <w:numFmt w:val="upperLetter"/>
      <w:lvlText w:val="%1."/>
      <w:lvlJc w:val="left"/>
      <w:pPr>
        <w:tabs>
          <w:tab w:val="num" w:pos="570"/>
        </w:tabs>
        <w:ind w:left="570" w:hanging="390"/>
      </w:pPr>
      <w:rPr>
        <w:rFonts w:hint="default"/>
      </w:rPr>
    </w:lvl>
    <w:lvl w:ilvl="1" w:tplc="04F22952" w:tentative="1">
      <w:start w:val="1"/>
      <w:numFmt w:val="lowerLetter"/>
      <w:lvlText w:val="%2."/>
      <w:lvlJc w:val="left"/>
      <w:pPr>
        <w:tabs>
          <w:tab w:val="num" w:pos="1260"/>
        </w:tabs>
        <w:ind w:left="1260" w:hanging="360"/>
      </w:pPr>
    </w:lvl>
    <w:lvl w:ilvl="2" w:tplc="8C60A0A2" w:tentative="1">
      <w:start w:val="1"/>
      <w:numFmt w:val="lowerRoman"/>
      <w:lvlText w:val="%3."/>
      <w:lvlJc w:val="right"/>
      <w:pPr>
        <w:tabs>
          <w:tab w:val="num" w:pos="1980"/>
        </w:tabs>
        <w:ind w:left="1980" w:hanging="180"/>
      </w:pPr>
    </w:lvl>
    <w:lvl w:ilvl="3" w:tplc="131EB64C" w:tentative="1">
      <w:start w:val="1"/>
      <w:numFmt w:val="decimal"/>
      <w:lvlText w:val="%4."/>
      <w:lvlJc w:val="left"/>
      <w:pPr>
        <w:tabs>
          <w:tab w:val="num" w:pos="2700"/>
        </w:tabs>
        <w:ind w:left="2700" w:hanging="360"/>
      </w:pPr>
    </w:lvl>
    <w:lvl w:ilvl="4" w:tplc="151414AE" w:tentative="1">
      <w:start w:val="1"/>
      <w:numFmt w:val="lowerLetter"/>
      <w:lvlText w:val="%5."/>
      <w:lvlJc w:val="left"/>
      <w:pPr>
        <w:tabs>
          <w:tab w:val="num" w:pos="3420"/>
        </w:tabs>
        <w:ind w:left="3420" w:hanging="360"/>
      </w:pPr>
    </w:lvl>
    <w:lvl w:ilvl="5" w:tplc="B1103728" w:tentative="1">
      <w:start w:val="1"/>
      <w:numFmt w:val="lowerRoman"/>
      <w:lvlText w:val="%6."/>
      <w:lvlJc w:val="right"/>
      <w:pPr>
        <w:tabs>
          <w:tab w:val="num" w:pos="4140"/>
        </w:tabs>
        <w:ind w:left="4140" w:hanging="180"/>
      </w:pPr>
    </w:lvl>
    <w:lvl w:ilvl="6" w:tplc="81F41084" w:tentative="1">
      <w:start w:val="1"/>
      <w:numFmt w:val="decimal"/>
      <w:lvlText w:val="%7."/>
      <w:lvlJc w:val="left"/>
      <w:pPr>
        <w:tabs>
          <w:tab w:val="num" w:pos="4860"/>
        </w:tabs>
        <w:ind w:left="4860" w:hanging="360"/>
      </w:pPr>
    </w:lvl>
    <w:lvl w:ilvl="7" w:tplc="F2BEE632" w:tentative="1">
      <w:start w:val="1"/>
      <w:numFmt w:val="lowerLetter"/>
      <w:lvlText w:val="%8."/>
      <w:lvlJc w:val="left"/>
      <w:pPr>
        <w:tabs>
          <w:tab w:val="num" w:pos="5580"/>
        </w:tabs>
        <w:ind w:left="5580" w:hanging="360"/>
      </w:pPr>
    </w:lvl>
    <w:lvl w:ilvl="8" w:tplc="B3CE717C" w:tentative="1">
      <w:start w:val="1"/>
      <w:numFmt w:val="lowerRoman"/>
      <w:lvlText w:val="%9."/>
      <w:lvlJc w:val="right"/>
      <w:pPr>
        <w:tabs>
          <w:tab w:val="num" w:pos="6300"/>
        </w:tabs>
        <w:ind w:left="6300" w:hanging="180"/>
      </w:pPr>
    </w:lvl>
  </w:abstractNum>
  <w:abstractNum w:abstractNumId="25" w15:restartNumberingAfterBreak="0">
    <w:nsid w:val="5EAF334E"/>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7714D7"/>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A902F6"/>
    <w:multiLevelType w:val="hybridMultilevel"/>
    <w:tmpl w:val="76ACFFFA"/>
    <w:lvl w:ilvl="0" w:tplc="634A98EC">
      <w:start w:val="1"/>
      <w:numFmt w:val="decimal"/>
      <w:lvlText w:val="%1."/>
      <w:lvlJc w:val="left"/>
      <w:pPr>
        <w:tabs>
          <w:tab w:val="num" w:pos="720"/>
        </w:tabs>
        <w:ind w:left="720" w:hanging="360"/>
      </w:pPr>
      <w:rPr>
        <w:rFonts w:hint="default"/>
      </w:rPr>
    </w:lvl>
    <w:lvl w:ilvl="1" w:tplc="33E40E5E" w:tentative="1">
      <w:start w:val="1"/>
      <w:numFmt w:val="lowerLetter"/>
      <w:lvlText w:val="%2."/>
      <w:lvlJc w:val="left"/>
      <w:pPr>
        <w:tabs>
          <w:tab w:val="num" w:pos="1440"/>
        </w:tabs>
        <w:ind w:left="1440" w:hanging="360"/>
      </w:pPr>
    </w:lvl>
    <w:lvl w:ilvl="2" w:tplc="69460354" w:tentative="1">
      <w:start w:val="1"/>
      <w:numFmt w:val="lowerRoman"/>
      <w:lvlText w:val="%3."/>
      <w:lvlJc w:val="right"/>
      <w:pPr>
        <w:tabs>
          <w:tab w:val="num" w:pos="2160"/>
        </w:tabs>
        <w:ind w:left="2160" w:hanging="180"/>
      </w:pPr>
    </w:lvl>
    <w:lvl w:ilvl="3" w:tplc="120EF16A" w:tentative="1">
      <w:start w:val="1"/>
      <w:numFmt w:val="decimal"/>
      <w:lvlText w:val="%4."/>
      <w:lvlJc w:val="left"/>
      <w:pPr>
        <w:tabs>
          <w:tab w:val="num" w:pos="2880"/>
        </w:tabs>
        <w:ind w:left="2880" w:hanging="360"/>
      </w:pPr>
    </w:lvl>
    <w:lvl w:ilvl="4" w:tplc="FC088A60" w:tentative="1">
      <w:start w:val="1"/>
      <w:numFmt w:val="lowerLetter"/>
      <w:lvlText w:val="%5."/>
      <w:lvlJc w:val="left"/>
      <w:pPr>
        <w:tabs>
          <w:tab w:val="num" w:pos="3600"/>
        </w:tabs>
        <w:ind w:left="3600" w:hanging="360"/>
      </w:pPr>
    </w:lvl>
    <w:lvl w:ilvl="5" w:tplc="EF64959E" w:tentative="1">
      <w:start w:val="1"/>
      <w:numFmt w:val="lowerRoman"/>
      <w:lvlText w:val="%6."/>
      <w:lvlJc w:val="right"/>
      <w:pPr>
        <w:tabs>
          <w:tab w:val="num" w:pos="4320"/>
        </w:tabs>
        <w:ind w:left="4320" w:hanging="180"/>
      </w:pPr>
    </w:lvl>
    <w:lvl w:ilvl="6" w:tplc="4AD2D838" w:tentative="1">
      <w:start w:val="1"/>
      <w:numFmt w:val="decimal"/>
      <w:lvlText w:val="%7."/>
      <w:lvlJc w:val="left"/>
      <w:pPr>
        <w:tabs>
          <w:tab w:val="num" w:pos="5040"/>
        </w:tabs>
        <w:ind w:left="5040" w:hanging="360"/>
      </w:pPr>
    </w:lvl>
    <w:lvl w:ilvl="7" w:tplc="772EAFA0" w:tentative="1">
      <w:start w:val="1"/>
      <w:numFmt w:val="lowerLetter"/>
      <w:lvlText w:val="%8."/>
      <w:lvlJc w:val="left"/>
      <w:pPr>
        <w:tabs>
          <w:tab w:val="num" w:pos="5760"/>
        </w:tabs>
        <w:ind w:left="5760" w:hanging="360"/>
      </w:pPr>
    </w:lvl>
    <w:lvl w:ilvl="8" w:tplc="2B7EDB52" w:tentative="1">
      <w:start w:val="1"/>
      <w:numFmt w:val="lowerRoman"/>
      <w:lvlText w:val="%9."/>
      <w:lvlJc w:val="right"/>
      <w:pPr>
        <w:tabs>
          <w:tab w:val="num" w:pos="6480"/>
        </w:tabs>
        <w:ind w:left="6480" w:hanging="180"/>
      </w:pPr>
    </w:lvl>
  </w:abstractNum>
  <w:abstractNum w:abstractNumId="28" w15:restartNumberingAfterBreak="0">
    <w:nsid w:val="6679758F"/>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DB28E7"/>
    <w:multiLevelType w:val="multilevel"/>
    <w:tmpl w:val="AB88202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15:restartNumberingAfterBreak="0">
    <w:nsid w:val="6B921E3D"/>
    <w:multiLevelType w:val="hybridMultilevel"/>
    <w:tmpl w:val="53960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1444E5"/>
    <w:multiLevelType w:val="hybridMultilevel"/>
    <w:tmpl w:val="C4E4008A"/>
    <w:lvl w:ilvl="0" w:tplc="09D21408">
      <w:start w:val="1"/>
      <w:numFmt w:val="decimal"/>
      <w:lvlText w:val="%1."/>
      <w:lvlJc w:val="left"/>
      <w:pPr>
        <w:tabs>
          <w:tab w:val="num" w:pos="720"/>
        </w:tabs>
        <w:ind w:left="720" w:hanging="360"/>
      </w:pPr>
      <w:rPr>
        <w:rFonts w:hint="default"/>
      </w:rPr>
    </w:lvl>
    <w:lvl w:ilvl="1" w:tplc="E6F26FA8" w:tentative="1">
      <w:start w:val="1"/>
      <w:numFmt w:val="lowerLetter"/>
      <w:lvlText w:val="%2."/>
      <w:lvlJc w:val="left"/>
      <w:pPr>
        <w:tabs>
          <w:tab w:val="num" w:pos="1440"/>
        </w:tabs>
        <w:ind w:left="1440" w:hanging="360"/>
      </w:pPr>
    </w:lvl>
    <w:lvl w:ilvl="2" w:tplc="1048F902" w:tentative="1">
      <w:start w:val="1"/>
      <w:numFmt w:val="lowerRoman"/>
      <w:lvlText w:val="%3."/>
      <w:lvlJc w:val="right"/>
      <w:pPr>
        <w:tabs>
          <w:tab w:val="num" w:pos="2160"/>
        </w:tabs>
        <w:ind w:left="2160" w:hanging="180"/>
      </w:pPr>
    </w:lvl>
    <w:lvl w:ilvl="3" w:tplc="8C5C09F0" w:tentative="1">
      <w:start w:val="1"/>
      <w:numFmt w:val="decimal"/>
      <w:lvlText w:val="%4."/>
      <w:lvlJc w:val="left"/>
      <w:pPr>
        <w:tabs>
          <w:tab w:val="num" w:pos="2880"/>
        </w:tabs>
        <w:ind w:left="2880" w:hanging="360"/>
      </w:pPr>
    </w:lvl>
    <w:lvl w:ilvl="4" w:tplc="8154ED9A" w:tentative="1">
      <w:start w:val="1"/>
      <w:numFmt w:val="lowerLetter"/>
      <w:lvlText w:val="%5."/>
      <w:lvlJc w:val="left"/>
      <w:pPr>
        <w:tabs>
          <w:tab w:val="num" w:pos="3600"/>
        </w:tabs>
        <w:ind w:left="3600" w:hanging="360"/>
      </w:pPr>
    </w:lvl>
    <w:lvl w:ilvl="5" w:tplc="F62454AC" w:tentative="1">
      <w:start w:val="1"/>
      <w:numFmt w:val="lowerRoman"/>
      <w:lvlText w:val="%6."/>
      <w:lvlJc w:val="right"/>
      <w:pPr>
        <w:tabs>
          <w:tab w:val="num" w:pos="4320"/>
        </w:tabs>
        <w:ind w:left="4320" w:hanging="180"/>
      </w:pPr>
    </w:lvl>
    <w:lvl w:ilvl="6" w:tplc="B1B632D8" w:tentative="1">
      <w:start w:val="1"/>
      <w:numFmt w:val="decimal"/>
      <w:lvlText w:val="%7."/>
      <w:lvlJc w:val="left"/>
      <w:pPr>
        <w:tabs>
          <w:tab w:val="num" w:pos="5040"/>
        </w:tabs>
        <w:ind w:left="5040" w:hanging="360"/>
      </w:pPr>
    </w:lvl>
    <w:lvl w:ilvl="7" w:tplc="F2983C8A" w:tentative="1">
      <w:start w:val="1"/>
      <w:numFmt w:val="lowerLetter"/>
      <w:lvlText w:val="%8."/>
      <w:lvlJc w:val="left"/>
      <w:pPr>
        <w:tabs>
          <w:tab w:val="num" w:pos="5760"/>
        </w:tabs>
        <w:ind w:left="5760" w:hanging="360"/>
      </w:pPr>
    </w:lvl>
    <w:lvl w:ilvl="8" w:tplc="D9E25424" w:tentative="1">
      <w:start w:val="1"/>
      <w:numFmt w:val="lowerRoman"/>
      <w:lvlText w:val="%9."/>
      <w:lvlJc w:val="right"/>
      <w:pPr>
        <w:tabs>
          <w:tab w:val="num" w:pos="6480"/>
        </w:tabs>
        <w:ind w:left="6480" w:hanging="180"/>
      </w:pPr>
    </w:lvl>
  </w:abstractNum>
  <w:abstractNum w:abstractNumId="32" w15:restartNumberingAfterBreak="0">
    <w:nsid w:val="6EB866E3"/>
    <w:multiLevelType w:val="hybridMultilevel"/>
    <w:tmpl w:val="D2B89ABE"/>
    <w:lvl w:ilvl="0" w:tplc="86C0E532">
      <w:start w:val="1"/>
      <w:numFmt w:val="decimal"/>
      <w:lvlText w:val="%1."/>
      <w:lvlJc w:val="left"/>
      <w:pPr>
        <w:tabs>
          <w:tab w:val="num" w:pos="720"/>
        </w:tabs>
        <w:ind w:left="720" w:hanging="360"/>
      </w:pPr>
      <w:rPr>
        <w:rFonts w:hint="default"/>
      </w:rPr>
    </w:lvl>
    <w:lvl w:ilvl="1" w:tplc="5B30D0A6" w:tentative="1">
      <w:start w:val="1"/>
      <w:numFmt w:val="lowerLetter"/>
      <w:lvlText w:val="%2."/>
      <w:lvlJc w:val="left"/>
      <w:pPr>
        <w:tabs>
          <w:tab w:val="num" w:pos="1440"/>
        </w:tabs>
        <w:ind w:left="1440" w:hanging="360"/>
      </w:pPr>
    </w:lvl>
    <w:lvl w:ilvl="2" w:tplc="12C808EA" w:tentative="1">
      <w:start w:val="1"/>
      <w:numFmt w:val="lowerRoman"/>
      <w:lvlText w:val="%3."/>
      <w:lvlJc w:val="right"/>
      <w:pPr>
        <w:tabs>
          <w:tab w:val="num" w:pos="2160"/>
        </w:tabs>
        <w:ind w:left="2160" w:hanging="180"/>
      </w:pPr>
    </w:lvl>
    <w:lvl w:ilvl="3" w:tplc="7646BBB8" w:tentative="1">
      <w:start w:val="1"/>
      <w:numFmt w:val="decimal"/>
      <w:lvlText w:val="%4."/>
      <w:lvlJc w:val="left"/>
      <w:pPr>
        <w:tabs>
          <w:tab w:val="num" w:pos="2880"/>
        </w:tabs>
        <w:ind w:left="2880" w:hanging="360"/>
      </w:pPr>
    </w:lvl>
    <w:lvl w:ilvl="4" w:tplc="26FC0070" w:tentative="1">
      <w:start w:val="1"/>
      <w:numFmt w:val="lowerLetter"/>
      <w:lvlText w:val="%5."/>
      <w:lvlJc w:val="left"/>
      <w:pPr>
        <w:tabs>
          <w:tab w:val="num" w:pos="3600"/>
        </w:tabs>
        <w:ind w:left="3600" w:hanging="360"/>
      </w:pPr>
    </w:lvl>
    <w:lvl w:ilvl="5" w:tplc="1CA07D58" w:tentative="1">
      <w:start w:val="1"/>
      <w:numFmt w:val="lowerRoman"/>
      <w:lvlText w:val="%6."/>
      <w:lvlJc w:val="right"/>
      <w:pPr>
        <w:tabs>
          <w:tab w:val="num" w:pos="4320"/>
        </w:tabs>
        <w:ind w:left="4320" w:hanging="180"/>
      </w:pPr>
    </w:lvl>
    <w:lvl w:ilvl="6" w:tplc="02387CA8" w:tentative="1">
      <w:start w:val="1"/>
      <w:numFmt w:val="decimal"/>
      <w:lvlText w:val="%7."/>
      <w:lvlJc w:val="left"/>
      <w:pPr>
        <w:tabs>
          <w:tab w:val="num" w:pos="5040"/>
        </w:tabs>
        <w:ind w:left="5040" w:hanging="360"/>
      </w:pPr>
    </w:lvl>
    <w:lvl w:ilvl="7" w:tplc="BDA03AFA" w:tentative="1">
      <w:start w:val="1"/>
      <w:numFmt w:val="lowerLetter"/>
      <w:lvlText w:val="%8."/>
      <w:lvlJc w:val="left"/>
      <w:pPr>
        <w:tabs>
          <w:tab w:val="num" w:pos="5760"/>
        </w:tabs>
        <w:ind w:left="5760" w:hanging="360"/>
      </w:pPr>
    </w:lvl>
    <w:lvl w:ilvl="8" w:tplc="EF88E678" w:tentative="1">
      <w:start w:val="1"/>
      <w:numFmt w:val="lowerRoman"/>
      <w:lvlText w:val="%9."/>
      <w:lvlJc w:val="right"/>
      <w:pPr>
        <w:tabs>
          <w:tab w:val="num" w:pos="6480"/>
        </w:tabs>
        <w:ind w:left="6480" w:hanging="180"/>
      </w:pPr>
    </w:lvl>
  </w:abstractNum>
  <w:abstractNum w:abstractNumId="33" w15:restartNumberingAfterBreak="0">
    <w:nsid w:val="713E3089"/>
    <w:multiLevelType w:val="multilevel"/>
    <w:tmpl w:val="EAD8121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72B977D1"/>
    <w:multiLevelType w:val="hybridMultilevel"/>
    <w:tmpl w:val="F3080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052331"/>
    <w:multiLevelType w:val="multilevel"/>
    <w:tmpl w:val="7304BF1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15:restartNumberingAfterBreak="0">
    <w:nsid w:val="7BF66395"/>
    <w:multiLevelType w:val="multilevel"/>
    <w:tmpl w:val="50E4D03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4"/>
  </w:num>
  <w:num w:numId="2">
    <w:abstractNumId w:val="31"/>
  </w:num>
  <w:num w:numId="3">
    <w:abstractNumId w:val="6"/>
  </w:num>
  <w:num w:numId="4">
    <w:abstractNumId w:val="18"/>
  </w:num>
  <w:num w:numId="5">
    <w:abstractNumId w:val="14"/>
  </w:num>
  <w:num w:numId="6">
    <w:abstractNumId w:val="15"/>
  </w:num>
  <w:num w:numId="7">
    <w:abstractNumId w:val="32"/>
  </w:num>
  <w:num w:numId="8">
    <w:abstractNumId w:val="27"/>
  </w:num>
  <w:num w:numId="9">
    <w:abstractNumId w:val="11"/>
  </w:num>
  <w:num w:numId="10">
    <w:abstractNumId w:val="0"/>
  </w:num>
  <w:num w:numId="11">
    <w:abstractNumId w:val="17"/>
  </w:num>
  <w:num w:numId="12">
    <w:abstractNumId w:val="5"/>
  </w:num>
  <w:num w:numId="13">
    <w:abstractNumId w:val="36"/>
  </w:num>
  <w:num w:numId="14">
    <w:abstractNumId w:val="3"/>
  </w:num>
  <w:num w:numId="15">
    <w:abstractNumId w:val="33"/>
  </w:num>
  <w:num w:numId="16">
    <w:abstractNumId w:val="35"/>
  </w:num>
  <w:num w:numId="17">
    <w:abstractNumId w:val="21"/>
  </w:num>
  <w:num w:numId="18">
    <w:abstractNumId w:val="10"/>
  </w:num>
  <w:num w:numId="19">
    <w:abstractNumId w:val="29"/>
  </w:num>
  <w:num w:numId="20">
    <w:abstractNumId w:val="8"/>
  </w:num>
  <w:num w:numId="21">
    <w:abstractNumId w:val="1"/>
  </w:num>
  <w:num w:numId="22">
    <w:abstractNumId w:val="7"/>
  </w:num>
  <w:num w:numId="23">
    <w:abstractNumId w:val="22"/>
  </w:num>
  <w:num w:numId="24">
    <w:abstractNumId w:val="30"/>
  </w:num>
  <w:num w:numId="25">
    <w:abstractNumId w:val="13"/>
  </w:num>
  <w:num w:numId="26">
    <w:abstractNumId w:val="26"/>
  </w:num>
  <w:num w:numId="27">
    <w:abstractNumId w:val="9"/>
  </w:num>
  <w:num w:numId="28">
    <w:abstractNumId w:val="4"/>
  </w:num>
  <w:num w:numId="29">
    <w:abstractNumId w:val="19"/>
  </w:num>
  <w:num w:numId="30">
    <w:abstractNumId w:val="23"/>
  </w:num>
  <w:num w:numId="31">
    <w:abstractNumId w:val="28"/>
  </w:num>
  <w:num w:numId="32">
    <w:abstractNumId w:val="34"/>
  </w:num>
  <w:num w:numId="33">
    <w:abstractNumId w:val="25"/>
  </w:num>
  <w:num w:numId="34">
    <w:abstractNumId w:val="16"/>
  </w:num>
  <w:num w:numId="35">
    <w:abstractNumId w:val="12"/>
  </w:num>
  <w:num w:numId="36">
    <w:abstractNumId w:val="2"/>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6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3D"/>
    <w:rsid w:val="00026009"/>
    <w:rsid w:val="00051358"/>
    <w:rsid w:val="000678BF"/>
    <w:rsid w:val="00080705"/>
    <w:rsid w:val="00090678"/>
    <w:rsid w:val="000B435F"/>
    <w:rsid w:val="000F7C54"/>
    <w:rsid w:val="00100727"/>
    <w:rsid w:val="00113197"/>
    <w:rsid w:val="0011332E"/>
    <w:rsid w:val="0012381B"/>
    <w:rsid w:val="001333FC"/>
    <w:rsid w:val="0016321D"/>
    <w:rsid w:val="00173F8A"/>
    <w:rsid w:val="001D1072"/>
    <w:rsid w:val="001F0972"/>
    <w:rsid w:val="00224F51"/>
    <w:rsid w:val="00225151"/>
    <w:rsid w:val="00227213"/>
    <w:rsid w:val="00236002"/>
    <w:rsid w:val="002410AB"/>
    <w:rsid w:val="00260BF8"/>
    <w:rsid w:val="00267E6C"/>
    <w:rsid w:val="00273275"/>
    <w:rsid w:val="002A6B72"/>
    <w:rsid w:val="002B23F8"/>
    <w:rsid w:val="002C74C3"/>
    <w:rsid w:val="002D6CEF"/>
    <w:rsid w:val="002E03BF"/>
    <w:rsid w:val="002E52A0"/>
    <w:rsid w:val="002E5A5F"/>
    <w:rsid w:val="003010C3"/>
    <w:rsid w:val="00313F32"/>
    <w:rsid w:val="00320284"/>
    <w:rsid w:val="003457CE"/>
    <w:rsid w:val="00352BA4"/>
    <w:rsid w:val="00361490"/>
    <w:rsid w:val="00382388"/>
    <w:rsid w:val="003A7BCD"/>
    <w:rsid w:val="003B0C9E"/>
    <w:rsid w:val="003B2A6B"/>
    <w:rsid w:val="003D515B"/>
    <w:rsid w:val="003E0D61"/>
    <w:rsid w:val="004145C5"/>
    <w:rsid w:val="00425384"/>
    <w:rsid w:val="00436779"/>
    <w:rsid w:val="00447A99"/>
    <w:rsid w:val="00484CEA"/>
    <w:rsid w:val="004B595B"/>
    <w:rsid w:val="004E0862"/>
    <w:rsid w:val="004F6285"/>
    <w:rsid w:val="0050063D"/>
    <w:rsid w:val="00543ED4"/>
    <w:rsid w:val="00564769"/>
    <w:rsid w:val="0057002F"/>
    <w:rsid w:val="00577020"/>
    <w:rsid w:val="00586400"/>
    <w:rsid w:val="005A3ADD"/>
    <w:rsid w:val="005D100A"/>
    <w:rsid w:val="005E014C"/>
    <w:rsid w:val="005F1753"/>
    <w:rsid w:val="00615414"/>
    <w:rsid w:val="00616717"/>
    <w:rsid w:val="0064284F"/>
    <w:rsid w:val="006719F2"/>
    <w:rsid w:val="0067536B"/>
    <w:rsid w:val="006942C1"/>
    <w:rsid w:val="006B5B4A"/>
    <w:rsid w:val="006C1EFC"/>
    <w:rsid w:val="006C7EBB"/>
    <w:rsid w:val="006D4DF5"/>
    <w:rsid w:val="006E559D"/>
    <w:rsid w:val="006E74DB"/>
    <w:rsid w:val="006F294D"/>
    <w:rsid w:val="006F79E6"/>
    <w:rsid w:val="00703F39"/>
    <w:rsid w:val="0071281D"/>
    <w:rsid w:val="00715FEF"/>
    <w:rsid w:val="00733360"/>
    <w:rsid w:val="00734F85"/>
    <w:rsid w:val="00761582"/>
    <w:rsid w:val="00774AAD"/>
    <w:rsid w:val="007867D4"/>
    <w:rsid w:val="0080787B"/>
    <w:rsid w:val="00823DC3"/>
    <w:rsid w:val="00836FDB"/>
    <w:rsid w:val="00845AB2"/>
    <w:rsid w:val="008A785F"/>
    <w:rsid w:val="008A7D88"/>
    <w:rsid w:val="008A7F14"/>
    <w:rsid w:val="008B3D98"/>
    <w:rsid w:val="008B5556"/>
    <w:rsid w:val="008E0341"/>
    <w:rsid w:val="008E61BD"/>
    <w:rsid w:val="008F1C16"/>
    <w:rsid w:val="008F1F64"/>
    <w:rsid w:val="0091138E"/>
    <w:rsid w:val="00932D79"/>
    <w:rsid w:val="009403C9"/>
    <w:rsid w:val="00961BAC"/>
    <w:rsid w:val="00972D14"/>
    <w:rsid w:val="00991953"/>
    <w:rsid w:val="00997560"/>
    <w:rsid w:val="009A08F2"/>
    <w:rsid w:val="009C633F"/>
    <w:rsid w:val="009D056E"/>
    <w:rsid w:val="00A20BEE"/>
    <w:rsid w:val="00A67E0D"/>
    <w:rsid w:val="00A9781C"/>
    <w:rsid w:val="00AC5339"/>
    <w:rsid w:val="00AD32D8"/>
    <w:rsid w:val="00B16C6C"/>
    <w:rsid w:val="00B32B1C"/>
    <w:rsid w:val="00B3774D"/>
    <w:rsid w:val="00B426FE"/>
    <w:rsid w:val="00B435E3"/>
    <w:rsid w:val="00B468D9"/>
    <w:rsid w:val="00B60890"/>
    <w:rsid w:val="00B60AB0"/>
    <w:rsid w:val="00B64499"/>
    <w:rsid w:val="00B73740"/>
    <w:rsid w:val="00B92D35"/>
    <w:rsid w:val="00BB64CD"/>
    <w:rsid w:val="00BD15A1"/>
    <w:rsid w:val="00BE6890"/>
    <w:rsid w:val="00C32705"/>
    <w:rsid w:val="00C34AA9"/>
    <w:rsid w:val="00C40B66"/>
    <w:rsid w:val="00C4314D"/>
    <w:rsid w:val="00C629D9"/>
    <w:rsid w:val="00C803C7"/>
    <w:rsid w:val="00C83335"/>
    <w:rsid w:val="00CB2232"/>
    <w:rsid w:val="00CB7EBD"/>
    <w:rsid w:val="00CE0A9B"/>
    <w:rsid w:val="00CE2822"/>
    <w:rsid w:val="00D13A3B"/>
    <w:rsid w:val="00D27847"/>
    <w:rsid w:val="00D669D5"/>
    <w:rsid w:val="00D669F6"/>
    <w:rsid w:val="00D671DA"/>
    <w:rsid w:val="00D84F9D"/>
    <w:rsid w:val="00D96E72"/>
    <w:rsid w:val="00DC0556"/>
    <w:rsid w:val="00DD4C11"/>
    <w:rsid w:val="00DE26C5"/>
    <w:rsid w:val="00DE40B0"/>
    <w:rsid w:val="00DE5850"/>
    <w:rsid w:val="00DE6D4D"/>
    <w:rsid w:val="00DF0139"/>
    <w:rsid w:val="00DF2DDF"/>
    <w:rsid w:val="00E11C87"/>
    <w:rsid w:val="00E54C5B"/>
    <w:rsid w:val="00EC2742"/>
    <w:rsid w:val="00EF49A9"/>
    <w:rsid w:val="00F17B49"/>
    <w:rsid w:val="00F2585B"/>
    <w:rsid w:val="00F41D4C"/>
    <w:rsid w:val="00F5166F"/>
    <w:rsid w:val="00F53C46"/>
    <w:rsid w:val="00F549C3"/>
    <w:rsid w:val="00F63063"/>
    <w:rsid w:val="00F6362B"/>
    <w:rsid w:val="00F72D3C"/>
    <w:rsid w:val="00F8065D"/>
    <w:rsid w:val="00F85556"/>
    <w:rsid w:val="00FC209A"/>
    <w:rsid w:val="00FC3738"/>
    <w:rsid w:val="00FC7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4CE05F6-71D1-46B6-AD06-64B072DF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bC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sz w:val="16"/>
      <w:szCs w:val="16"/>
      <w:lang w:val="x-none" w:eastAsia="x-none"/>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lang w:val="x-none" w:eastAsia="x-none"/>
    </w:rPr>
  </w:style>
  <w:style w:type="character" w:customStyle="1" w:styleId="CommentSubjectChar">
    <w:name w:val="Comment Subject Char"/>
    <w:link w:val="CommentSubject"/>
    <w:uiPriority w:val="99"/>
    <w:semiHidden/>
    <w:rsid w:val="008A785F"/>
    <w:rPr>
      <w:b/>
      <w:bCs/>
    </w:rPr>
  </w:style>
  <w:style w:type="table" w:styleId="TableGrid">
    <w:name w:val="Table Grid"/>
    <w:basedOn w:val="TableNormal"/>
    <w:uiPriority w:val="59"/>
    <w:rsid w:val="001F0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669F6"/>
    <w:pPr>
      <w:widowControl w:val="0"/>
      <w:ind w:left="517"/>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D669F6"/>
    <w:rPr>
      <w:rFonts w:ascii="Century Gothic" w:eastAsia="Century Gothic" w:hAnsi="Century Gothic" w:cs="Times New Roman"/>
      <w:sz w:val="22"/>
      <w:szCs w:val="22"/>
    </w:rPr>
  </w:style>
  <w:style w:type="paragraph" w:styleId="ListParagraph">
    <w:name w:val="List Paragraph"/>
    <w:basedOn w:val="Normal"/>
    <w:uiPriority w:val="34"/>
    <w:qFormat/>
    <w:rsid w:val="00DE26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249038">
      <w:bodyDiv w:val="1"/>
      <w:marLeft w:val="0"/>
      <w:marRight w:val="0"/>
      <w:marTop w:val="0"/>
      <w:marBottom w:val="0"/>
      <w:divBdr>
        <w:top w:val="none" w:sz="0" w:space="0" w:color="auto"/>
        <w:left w:val="none" w:sz="0" w:space="0" w:color="auto"/>
        <w:bottom w:val="none" w:sz="0" w:space="0" w:color="auto"/>
        <w:right w:val="none" w:sz="0" w:space="0" w:color="auto"/>
      </w:divBdr>
    </w:div>
    <w:div w:id="701710284">
      <w:bodyDiv w:val="1"/>
      <w:marLeft w:val="0"/>
      <w:marRight w:val="0"/>
      <w:marTop w:val="0"/>
      <w:marBottom w:val="0"/>
      <w:divBdr>
        <w:top w:val="none" w:sz="0" w:space="0" w:color="auto"/>
        <w:left w:val="none" w:sz="0" w:space="0" w:color="auto"/>
        <w:bottom w:val="none" w:sz="0" w:space="0" w:color="auto"/>
        <w:right w:val="none" w:sz="0" w:space="0" w:color="auto"/>
      </w:divBdr>
    </w:div>
    <w:div w:id="717977761">
      <w:bodyDiv w:val="1"/>
      <w:marLeft w:val="0"/>
      <w:marRight w:val="0"/>
      <w:marTop w:val="0"/>
      <w:marBottom w:val="0"/>
      <w:divBdr>
        <w:top w:val="none" w:sz="0" w:space="0" w:color="auto"/>
        <w:left w:val="none" w:sz="0" w:space="0" w:color="auto"/>
        <w:bottom w:val="none" w:sz="0" w:space="0" w:color="auto"/>
        <w:right w:val="none" w:sz="0" w:space="0" w:color="auto"/>
      </w:divBdr>
    </w:div>
    <w:div w:id="963658954">
      <w:bodyDiv w:val="1"/>
      <w:marLeft w:val="0"/>
      <w:marRight w:val="0"/>
      <w:marTop w:val="0"/>
      <w:marBottom w:val="0"/>
      <w:divBdr>
        <w:top w:val="none" w:sz="0" w:space="0" w:color="auto"/>
        <w:left w:val="none" w:sz="0" w:space="0" w:color="auto"/>
        <w:bottom w:val="none" w:sz="0" w:space="0" w:color="auto"/>
        <w:right w:val="none" w:sz="0" w:space="0" w:color="auto"/>
      </w:divBdr>
    </w:div>
    <w:div w:id="1071973980">
      <w:bodyDiv w:val="1"/>
      <w:marLeft w:val="0"/>
      <w:marRight w:val="0"/>
      <w:marTop w:val="0"/>
      <w:marBottom w:val="0"/>
      <w:divBdr>
        <w:top w:val="none" w:sz="0" w:space="0" w:color="auto"/>
        <w:left w:val="none" w:sz="0" w:space="0" w:color="auto"/>
        <w:bottom w:val="none" w:sz="0" w:space="0" w:color="auto"/>
        <w:right w:val="none" w:sz="0" w:space="0" w:color="auto"/>
      </w:divBdr>
    </w:div>
    <w:div w:id="1316448676">
      <w:bodyDiv w:val="1"/>
      <w:marLeft w:val="0"/>
      <w:marRight w:val="0"/>
      <w:marTop w:val="0"/>
      <w:marBottom w:val="0"/>
      <w:divBdr>
        <w:top w:val="none" w:sz="0" w:space="0" w:color="auto"/>
        <w:left w:val="none" w:sz="0" w:space="0" w:color="auto"/>
        <w:bottom w:val="none" w:sz="0" w:space="0" w:color="auto"/>
        <w:right w:val="none" w:sz="0" w:space="0" w:color="auto"/>
      </w:divBdr>
    </w:div>
    <w:div w:id="1562908374">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 w:id="2029140029">
      <w:bodyDiv w:val="1"/>
      <w:marLeft w:val="0"/>
      <w:marRight w:val="0"/>
      <w:marTop w:val="0"/>
      <w:marBottom w:val="0"/>
      <w:divBdr>
        <w:top w:val="none" w:sz="0" w:space="0" w:color="auto"/>
        <w:left w:val="none" w:sz="0" w:space="0" w:color="auto"/>
        <w:bottom w:val="none" w:sz="0" w:space="0" w:color="auto"/>
        <w:right w:val="none" w:sz="0" w:space="0" w:color="auto"/>
      </w:divBdr>
    </w:div>
    <w:div w:id="206316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whitehurst\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18077-1990-4BC2-AF3A-800BC3B50B00}">
  <ds:schemaRefs>
    <ds:schemaRef ds:uri="urn:schemas-microsoft-com.VSTO2008Demos.ControlsStorage"/>
  </ds:schemaRefs>
</ds:datastoreItem>
</file>

<file path=customXml/itemProps2.xml><?xml version="1.0" encoding="utf-8"?>
<ds:datastoreItem xmlns:ds="http://schemas.openxmlformats.org/officeDocument/2006/customXml" ds:itemID="{BD93D711-877B-4856-8B5C-613E82B8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Basic Zoology Survey Set</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Zoology Survey Set</dc:title>
  <dc:creator>grindss</dc:creator>
  <cp:lastModifiedBy>Isabel Batres Beavers</cp:lastModifiedBy>
  <cp:revision>2</cp:revision>
  <cp:lastPrinted>2014-02-28T20:22:00Z</cp:lastPrinted>
  <dcterms:created xsi:type="dcterms:W3CDTF">2019-01-06T03:20:00Z</dcterms:created>
  <dcterms:modified xsi:type="dcterms:W3CDTF">2019-01-06T03:20:00Z</dcterms:modified>
</cp:coreProperties>
</file>